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48B7" w14:textId="1646B121" w:rsidR="00775926" w:rsidRPr="00F05D95" w:rsidRDefault="00775926" w:rsidP="47D0A0B5">
      <w:pPr>
        <w:spacing w:after="120" w:line="240" w:lineRule="auto"/>
        <w:jc w:val="center"/>
        <w:rPr>
          <w:rFonts w:eastAsiaTheme="minorEastAsia"/>
          <w:b/>
          <w:bCs/>
          <w:sz w:val="20"/>
          <w:szCs w:val="20"/>
        </w:rPr>
      </w:pPr>
      <w:bookmarkStart w:id="0" w:name="_Hlk86147390"/>
      <w:r w:rsidRPr="47D0A0B5">
        <w:rPr>
          <w:rFonts w:eastAsiaTheme="minorEastAsia"/>
          <w:b/>
          <w:bCs/>
          <w:sz w:val="20"/>
          <w:szCs w:val="20"/>
        </w:rPr>
        <w:t>ANEXO I</w:t>
      </w:r>
      <w:r w:rsidR="009B72F2" w:rsidRPr="47D0A0B5">
        <w:rPr>
          <w:rFonts w:eastAsiaTheme="minorEastAsia"/>
          <w:b/>
          <w:bCs/>
          <w:sz w:val="20"/>
          <w:szCs w:val="20"/>
        </w:rPr>
        <w:t xml:space="preserve">: </w:t>
      </w:r>
      <w:r w:rsidR="00F51952" w:rsidRPr="47D0A0B5">
        <w:rPr>
          <w:rFonts w:eastAsiaTheme="minorEastAsia"/>
          <w:b/>
          <w:bCs/>
          <w:sz w:val="20"/>
          <w:szCs w:val="20"/>
        </w:rPr>
        <w:t>S</w:t>
      </w:r>
      <w:r w:rsidR="00005F4B" w:rsidRPr="47D0A0B5">
        <w:rPr>
          <w:rFonts w:eastAsiaTheme="minorEastAsia"/>
          <w:b/>
          <w:bCs/>
          <w:sz w:val="20"/>
          <w:szCs w:val="20"/>
        </w:rPr>
        <w:t xml:space="preserve">olicitud </w:t>
      </w:r>
      <w:r w:rsidR="00F51952" w:rsidRPr="47D0A0B5">
        <w:rPr>
          <w:rFonts w:eastAsiaTheme="minorEastAsia"/>
          <w:b/>
          <w:bCs/>
          <w:sz w:val="20"/>
          <w:szCs w:val="20"/>
        </w:rPr>
        <w:t xml:space="preserve">de participación </w:t>
      </w:r>
      <w:r w:rsidR="00752360">
        <w:rPr>
          <w:rFonts w:eastAsiaTheme="minorEastAsia"/>
          <w:b/>
          <w:bCs/>
          <w:sz w:val="20"/>
          <w:szCs w:val="20"/>
        </w:rPr>
        <w:t>en la c</w:t>
      </w:r>
      <w:r w:rsidR="00752360" w:rsidRPr="00752360">
        <w:rPr>
          <w:rFonts w:eastAsiaTheme="minorEastAsia"/>
          <w:b/>
          <w:bCs/>
          <w:sz w:val="20"/>
          <w:szCs w:val="20"/>
        </w:rPr>
        <w:t>onvocatoria de ayudas para la elaboración de Trabajos Fin de Grado y Trabajos de Fin de Máster del Instituto de Investigación en Energías Renovables de la Universidad de Castilla-La Mancha del curso académico 2025/2026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10"/>
        <w:gridCol w:w="1501"/>
        <w:gridCol w:w="1749"/>
        <w:gridCol w:w="1300"/>
      </w:tblGrid>
      <w:tr w:rsidR="00954C34" w:rsidRPr="00F05D95" w14:paraId="66C458AA" w14:textId="77777777" w:rsidTr="007370E7">
        <w:trPr>
          <w:trHeight w:val="347"/>
          <w:jc w:val="center"/>
        </w:trPr>
        <w:tc>
          <w:tcPr>
            <w:tcW w:w="9060" w:type="dxa"/>
            <w:gridSpan w:val="4"/>
            <w:vAlign w:val="center"/>
          </w:tcPr>
          <w:p w14:paraId="704373F4" w14:textId="77777777" w:rsidR="00954C34" w:rsidRPr="007370E7" w:rsidRDefault="007370E7" w:rsidP="007370E7">
            <w:pPr>
              <w:pStyle w:val="Prrafodelista"/>
              <w:spacing w:before="0" w:after="0"/>
              <w:ind w:left="0"/>
              <w:jc w:val="left"/>
              <w:rPr>
                <w:rFonts w:eastAsiaTheme="minorEastAsia"/>
                <w:b/>
                <w:bCs/>
                <w:sz w:val="20"/>
                <w:szCs w:val="20"/>
              </w:rPr>
            </w:pPr>
            <w:bookmarkStart w:id="1" w:name="_Hlk99905368"/>
            <w:r w:rsidRPr="007370E7">
              <w:rPr>
                <w:rFonts w:eastAsiaTheme="minorEastAsia"/>
                <w:b/>
                <w:bCs/>
                <w:sz w:val="20"/>
                <w:szCs w:val="20"/>
              </w:rPr>
              <w:t>Datos del solicitante</w:t>
            </w:r>
          </w:p>
        </w:tc>
      </w:tr>
      <w:tr w:rsidR="00195E6D" w:rsidRPr="00F05D95" w14:paraId="447FF8D5" w14:textId="77777777" w:rsidTr="47D0A0B5">
        <w:trPr>
          <w:trHeight w:val="495"/>
          <w:jc w:val="center"/>
        </w:trPr>
        <w:tc>
          <w:tcPr>
            <w:tcW w:w="6011" w:type="dxa"/>
            <w:gridSpan w:val="2"/>
            <w:vAlign w:val="center"/>
          </w:tcPr>
          <w:p w14:paraId="158A69DF" w14:textId="77777777" w:rsidR="00195E6D" w:rsidRPr="00F05D95" w:rsidRDefault="00195E6D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Nombre y Apellidos:</w:t>
            </w:r>
          </w:p>
        </w:tc>
        <w:tc>
          <w:tcPr>
            <w:tcW w:w="3049" w:type="dxa"/>
            <w:gridSpan w:val="2"/>
            <w:vAlign w:val="center"/>
          </w:tcPr>
          <w:p w14:paraId="7A0C4A01" w14:textId="3679512D" w:rsidR="00195E6D" w:rsidRPr="00F05D95" w:rsidRDefault="00195E6D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DNI</w:t>
            </w:r>
            <w:r w:rsidR="00056518">
              <w:rPr>
                <w:rFonts w:eastAsiaTheme="minorEastAsia"/>
                <w:sz w:val="20"/>
                <w:szCs w:val="20"/>
              </w:rPr>
              <w:t>/Pasaporte</w:t>
            </w:r>
            <w:r w:rsidRPr="47D0A0B5">
              <w:rPr>
                <w:rFonts w:eastAsiaTheme="minorEastAsia"/>
                <w:sz w:val="20"/>
                <w:szCs w:val="20"/>
              </w:rPr>
              <w:t>:</w:t>
            </w:r>
          </w:p>
        </w:tc>
      </w:tr>
      <w:tr w:rsidR="00775926" w:rsidRPr="00F05D95" w14:paraId="164948CB" w14:textId="77777777" w:rsidTr="47D0A0B5">
        <w:trPr>
          <w:trHeight w:val="495"/>
          <w:jc w:val="center"/>
        </w:trPr>
        <w:tc>
          <w:tcPr>
            <w:tcW w:w="6011" w:type="dxa"/>
            <w:gridSpan w:val="2"/>
          </w:tcPr>
          <w:p w14:paraId="7C79CF94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Domicilio:</w:t>
            </w:r>
          </w:p>
        </w:tc>
        <w:tc>
          <w:tcPr>
            <w:tcW w:w="1749" w:type="dxa"/>
          </w:tcPr>
          <w:p w14:paraId="681D568D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Número:</w:t>
            </w:r>
          </w:p>
        </w:tc>
        <w:tc>
          <w:tcPr>
            <w:tcW w:w="1300" w:type="dxa"/>
          </w:tcPr>
          <w:p w14:paraId="488E4DBE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Piso:</w:t>
            </w:r>
          </w:p>
        </w:tc>
      </w:tr>
      <w:tr w:rsidR="00775926" w:rsidRPr="00F05D95" w14:paraId="33FF50E1" w14:textId="77777777" w:rsidTr="47D0A0B5">
        <w:trPr>
          <w:trHeight w:val="468"/>
          <w:jc w:val="center"/>
        </w:trPr>
        <w:tc>
          <w:tcPr>
            <w:tcW w:w="9060" w:type="dxa"/>
            <w:gridSpan w:val="4"/>
          </w:tcPr>
          <w:p w14:paraId="147A5443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Código postal:</w:t>
            </w:r>
          </w:p>
        </w:tc>
      </w:tr>
      <w:tr w:rsidR="00775926" w:rsidRPr="00F05D95" w14:paraId="67C2C570" w14:textId="77777777" w:rsidTr="47D0A0B5">
        <w:trPr>
          <w:trHeight w:val="495"/>
          <w:jc w:val="center"/>
        </w:trPr>
        <w:tc>
          <w:tcPr>
            <w:tcW w:w="4510" w:type="dxa"/>
          </w:tcPr>
          <w:p w14:paraId="64CE869A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Localidad:</w:t>
            </w:r>
          </w:p>
        </w:tc>
        <w:tc>
          <w:tcPr>
            <w:tcW w:w="4550" w:type="dxa"/>
            <w:gridSpan w:val="3"/>
          </w:tcPr>
          <w:p w14:paraId="620EAAFE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Provincia:</w:t>
            </w:r>
          </w:p>
        </w:tc>
      </w:tr>
      <w:tr w:rsidR="00775926" w:rsidRPr="00F05D95" w14:paraId="1A59E7B1" w14:textId="77777777" w:rsidTr="47D0A0B5">
        <w:trPr>
          <w:trHeight w:val="468"/>
          <w:jc w:val="center"/>
        </w:trPr>
        <w:tc>
          <w:tcPr>
            <w:tcW w:w="9060" w:type="dxa"/>
            <w:gridSpan w:val="4"/>
          </w:tcPr>
          <w:p w14:paraId="361D3A7F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Teléfono:</w:t>
            </w:r>
          </w:p>
        </w:tc>
      </w:tr>
      <w:tr w:rsidR="00775926" w:rsidRPr="00F05D95" w14:paraId="33FED818" w14:textId="77777777" w:rsidTr="47D0A0B5">
        <w:trPr>
          <w:trHeight w:val="468"/>
          <w:jc w:val="center"/>
        </w:trPr>
        <w:tc>
          <w:tcPr>
            <w:tcW w:w="9060" w:type="dxa"/>
            <w:gridSpan w:val="4"/>
          </w:tcPr>
          <w:p w14:paraId="061A24B5" w14:textId="77777777" w:rsidR="00775926" w:rsidRPr="00F05D95" w:rsidRDefault="00775926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 w:rsidRPr="47D0A0B5">
              <w:rPr>
                <w:rFonts w:eastAsiaTheme="minorEastAsia"/>
                <w:sz w:val="20"/>
                <w:szCs w:val="20"/>
              </w:rPr>
              <w:t>Correo electrónico:</w:t>
            </w:r>
          </w:p>
        </w:tc>
      </w:tr>
      <w:tr w:rsidR="00056518" w:rsidRPr="00F05D95" w14:paraId="26956C47" w14:textId="77777777" w:rsidTr="47D0A0B5">
        <w:trPr>
          <w:trHeight w:val="468"/>
          <w:jc w:val="center"/>
        </w:trPr>
        <w:tc>
          <w:tcPr>
            <w:tcW w:w="9060" w:type="dxa"/>
            <w:gridSpan w:val="4"/>
          </w:tcPr>
          <w:p w14:paraId="71F03104" w14:textId="40508ADB" w:rsidR="00056518" w:rsidRPr="47D0A0B5" w:rsidRDefault="00056518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Categoría de la ayuda seleccionada</w:t>
            </w:r>
            <w:r w:rsidR="00C96EB7">
              <w:rPr>
                <w:rStyle w:val="Refdenotaalpie"/>
                <w:rFonts w:eastAsiaTheme="minorEastAsia"/>
                <w:sz w:val="20"/>
                <w:szCs w:val="20"/>
              </w:rPr>
              <w:footnoteReference w:id="2"/>
            </w:r>
            <w:r>
              <w:rPr>
                <w:rFonts w:eastAsiaTheme="minorEastAsia"/>
                <w:sz w:val="20"/>
                <w:szCs w:val="20"/>
              </w:rPr>
              <w:t>:</w:t>
            </w:r>
          </w:p>
        </w:tc>
      </w:tr>
      <w:tr w:rsidR="00775926" w:rsidRPr="00F05D95" w14:paraId="746DE254" w14:textId="77777777" w:rsidTr="47D0A0B5">
        <w:trPr>
          <w:trHeight w:val="468"/>
          <w:jc w:val="center"/>
        </w:trPr>
        <w:tc>
          <w:tcPr>
            <w:tcW w:w="9060" w:type="dxa"/>
            <w:gridSpan w:val="4"/>
          </w:tcPr>
          <w:p w14:paraId="3E378ECB" w14:textId="2A866B77" w:rsidR="00775926" w:rsidRPr="00F05D95" w:rsidRDefault="00056518" w:rsidP="47D0A0B5">
            <w:pPr>
              <w:pStyle w:val="Prrafodelista"/>
              <w:spacing w:before="0"/>
              <w:ind w:left="0"/>
              <w:jc w:val="lef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Nota media del expediente </w:t>
            </w:r>
            <w:r w:rsidR="00BB7795">
              <w:rPr>
                <w:rFonts w:eastAsiaTheme="minorEastAsia"/>
                <w:sz w:val="20"/>
                <w:szCs w:val="20"/>
              </w:rPr>
              <w:t>académico:</w:t>
            </w:r>
          </w:p>
        </w:tc>
      </w:tr>
    </w:tbl>
    <w:bookmarkEnd w:id="1"/>
    <w:p w14:paraId="3690A687" w14:textId="1E969687" w:rsidR="000E10B2" w:rsidRDefault="000E10B2" w:rsidP="47D0A0B5">
      <w:pPr>
        <w:spacing w:before="120" w:after="120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b/>
          <w:bCs/>
          <w:sz w:val="20"/>
          <w:szCs w:val="20"/>
        </w:rPr>
        <w:t xml:space="preserve">Presento mi </w:t>
      </w:r>
      <w:r w:rsidR="002E62E4">
        <w:rPr>
          <w:rFonts w:eastAsiaTheme="minorEastAsia"/>
          <w:b/>
          <w:bCs/>
          <w:sz w:val="20"/>
          <w:szCs w:val="20"/>
        </w:rPr>
        <w:t>solicitud</w:t>
      </w:r>
      <w:r w:rsidR="002E62E4" w:rsidRPr="47D0A0B5">
        <w:rPr>
          <w:rFonts w:eastAsiaTheme="minorEastAsia"/>
          <w:sz w:val="20"/>
          <w:szCs w:val="20"/>
        </w:rPr>
        <w:t xml:space="preserve"> </w:t>
      </w:r>
      <w:r w:rsidRPr="47D0A0B5">
        <w:rPr>
          <w:rFonts w:eastAsiaTheme="minorEastAsia"/>
          <w:sz w:val="20"/>
          <w:szCs w:val="20"/>
        </w:rPr>
        <w:t xml:space="preserve">a la </w:t>
      </w:r>
      <w:r w:rsidR="00BB7795" w:rsidRPr="00BB7795">
        <w:rPr>
          <w:rFonts w:eastAsiaTheme="minorEastAsia"/>
          <w:sz w:val="20"/>
          <w:szCs w:val="20"/>
        </w:rPr>
        <w:t>convocatoria de ayudas a Trabajos Fin de Grado y Trabajos de fin de Máster del Instituto de Investigación en Energías Renovables de la Universidad de Castilla-La Mancha</w:t>
      </w:r>
      <w:r w:rsidRPr="47D0A0B5">
        <w:rPr>
          <w:rFonts w:eastAsiaTheme="minorEastAsia"/>
          <w:sz w:val="20"/>
          <w:szCs w:val="20"/>
        </w:rPr>
        <w:t>, de acuerdo con sus bases reguladoras, que declaro conocer y aceptar.</w:t>
      </w:r>
    </w:p>
    <w:p w14:paraId="6651662D" w14:textId="12CB1CC3" w:rsidR="000E10B2" w:rsidRPr="000E10B2" w:rsidRDefault="000E10B2" w:rsidP="47D0A0B5">
      <w:pPr>
        <w:spacing w:after="120"/>
        <w:rPr>
          <w:rFonts w:eastAsiaTheme="minorEastAsia"/>
          <w:sz w:val="20"/>
          <w:szCs w:val="20"/>
        </w:rPr>
      </w:pPr>
      <w:bookmarkStart w:id="2" w:name="_Hlk99905501"/>
      <w:r w:rsidRPr="47D0A0B5">
        <w:rPr>
          <w:rFonts w:eastAsiaTheme="minorEastAsia"/>
          <w:sz w:val="20"/>
          <w:szCs w:val="20"/>
        </w:rPr>
        <w:t xml:space="preserve">SI/NO </w:t>
      </w:r>
      <w:r w:rsidRPr="47D0A0B5">
        <w:rPr>
          <w:rFonts w:eastAsiaTheme="minorEastAsia"/>
          <w:b/>
          <w:bCs/>
          <w:sz w:val="20"/>
          <w:szCs w:val="20"/>
        </w:rPr>
        <w:t>Autorizo</w:t>
      </w:r>
      <w:r w:rsidRPr="47D0A0B5">
        <w:rPr>
          <w:rFonts w:eastAsiaTheme="minorEastAsia"/>
          <w:sz w:val="20"/>
          <w:szCs w:val="20"/>
        </w:rPr>
        <w:t xml:space="preserve"> el uso de mi imagen en todo el material gráfico (videos, fotografías, etc.) generado durante </w:t>
      </w:r>
      <w:r w:rsidR="003420B0">
        <w:rPr>
          <w:rFonts w:eastAsiaTheme="minorEastAsia"/>
          <w:sz w:val="20"/>
          <w:szCs w:val="20"/>
        </w:rPr>
        <w:t>la convocatoria de ayudas</w:t>
      </w:r>
      <w:r w:rsidRPr="47D0A0B5">
        <w:rPr>
          <w:rFonts w:eastAsiaTheme="minorEastAsia"/>
          <w:sz w:val="20"/>
          <w:szCs w:val="20"/>
        </w:rPr>
        <w:t xml:space="preserve"> para las actuaciones relacionadas con él (rodee lo que proceda)</w:t>
      </w:r>
      <w:r w:rsidR="003420B0">
        <w:rPr>
          <w:rFonts w:eastAsiaTheme="minorEastAsia"/>
          <w:sz w:val="20"/>
          <w:szCs w:val="20"/>
        </w:rPr>
        <w:t>.</w:t>
      </w:r>
    </w:p>
    <w:bookmarkEnd w:id="2"/>
    <w:p w14:paraId="5BC9C415" w14:textId="77777777" w:rsidR="00775926" w:rsidRPr="00F05D95" w:rsidRDefault="00775926" w:rsidP="47D0A0B5">
      <w:pPr>
        <w:spacing w:after="120" w:line="240" w:lineRule="auto"/>
        <w:jc w:val="center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sz w:val="20"/>
          <w:szCs w:val="20"/>
        </w:rPr>
        <w:t>En ……………………………</w:t>
      </w:r>
      <w:r w:rsidR="000928E5" w:rsidRPr="47D0A0B5">
        <w:rPr>
          <w:rFonts w:eastAsiaTheme="minorEastAsia"/>
          <w:sz w:val="20"/>
          <w:szCs w:val="20"/>
        </w:rPr>
        <w:t>……</w:t>
      </w:r>
      <w:r w:rsidRPr="47D0A0B5">
        <w:rPr>
          <w:rFonts w:eastAsiaTheme="minorEastAsia"/>
          <w:sz w:val="20"/>
          <w:szCs w:val="20"/>
        </w:rPr>
        <w:t>………, a ……… de ………</w:t>
      </w:r>
      <w:r w:rsidR="000928E5" w:rsidRPr="47D0A0B5">
        <w:rPr>
          <w:rFonts w:eastAsiaTheme="minorEastAsia"/>
          <w:sz w:val="20"/>
          <w:szCs w:val="20"/>
        </w:rPr>
        <w:t>……</w:t>
      </w:r>
      <w:r w:rsidRPr="47D0A0B5">
        <w:rPr>
          <w:rFonts w:eastAsiaTheme="minorEastAsia"/>
          <w:sz w:val="20"/>
          <w:szCs w:val="20"/>
        </w:rPr>
        <w:t>………… de ……….</w:t>
      </w:r>
    </w:p>
    <w:p w14:paraId="146882F0" w14:textId="77777777" w:rsidR="00450778" w:rsidRDefault="00450778" w:rsidP="47D0A0B5">
      <w:pPr>
        <w:spacing w:after="120" w:line="240" w:lineRule="auto"/>
        <w:jc w:val="center"/>
        <w:rPr>
          <w:rFonts w:eastAsiaTheme="minorEastAsia"/>
          <w:sz w:val="20"/>
          <w:szCs w:val="20"/>
        </w:rPr>
      </w:pPr>
    </w:p>
    <w:p w14:paraId="0873FB72" w14:textId="77777777" w:rsidR="00386395" w:rsidRPr="00F05D95" w:rsidRDefault="00775926" w:rsidP="47D0A0B5">
      <w:pPr>
        <w:spacing w:after="120" w:line="240" w:lineRule="auto"/>
        <w:ind w:firstLine="708"/>
        <w:rPr>
          <w:rFonts w:eastAsiaTheme="minorEastAsia"/>
          <w:sz w:val="20"/>
          <w:szCs w:val="20"/>
        </w:rPr>
      </w:pPr>
      <w:r w:rsidRPr="47D0A0B5">
        <w:rPr>
          <w:rFonts w:eastAsiaTheme="minorEastAsia"/>
          <w:sz w:val="20"/>
          <w:szCs w:val="20"/>
        </w:rPr>
        <w:t>Fdo.:</w:t>
      </w:r>
    </w:p>
    <w:bookmarkEnd w:id="0"/>
    <w:p w14:paraId="6918571C" w14:textId="77777777" w:rsidR="00D93147" w:rsidRPr="00344A83" w:rsidRDefault="00D93147" w:rsidP="00D93147">
      <w:pPr>
        <w:spacing w:after="0"/>
        <w:rPr>
          <w:sz w:val="12"/>
          <w:szCs w:val="12"/>
        </w:rPr>
      </w:pPr>
      <w:r w:rsidRPr="00344A83">
        <w:rPr>
          <w:sz w:val="12"/>
          <w:szCs w:val="12"/>
        </w:rPr>
        <w:t xml:space="preserve">De acuerdo con lo dispuesto en la normativa vigente en materia de protección de datos personales, le informamos que el responsable del tratamiento de sus datos personales recogidos a través de este formulario es la Universidad de Castilla‐La Mancha (UCLM), cuya dirección postal es calle Altagracia </w:t>
      </w:r>
      <w:proofErr w:type="spellStart"/>
      <w:r w:rsidRPr="00344A83">
        <w:rPr>
          <w:sz w:val="12"/>
          <w:szCs w:val="12"/>
        </w:rPr>
        <w:t>nº</w:t>
      </w:r>
      <w:proofErr w:type="spellEnd"/>
      <w:r w:rsidRPr="00344A83">
        <w:rPr>
          <w:sz w:val="12"/>
          <w:szCs w:val="12"/>
        </w:rPr>
        <w:t xml:space="preserve"> 50, 13071-Ciudad Real. Así mismo, le informamos que al rellenar este formulario y enviarlo da su consentimiento a la UCLM para tratar sus datos personales con el único fin de</w:t>
      </w:r>
      <w:r w:rsidRPr="00344A83">
        <w:rPr>
          <w:i/>
          <w:iCs/>
          <w:sz w:val="12"/>
          <w:szCs w:val="12"/>
        </w:rPr>
        <w:t xml:space="preserve"> </w:t>
      </w:r>
      <w:r w:rsidRPr="00344A83">
        <w:rPr>
          <w:sz w:val="12"/>
          <w:szCs w:val="12"/>
        </w:rPr>
        <w:t xml:space="preserve">gestionar su participación en esta convocatoria. Sus datos no serán cedidos o comunicados a terceros, salvo obligación legal. </w:t>
      </w:r>
    </w:p>
    <w:p w14:paraId="65D2C08F" w14:textId="77777777" w:rsidR="00D93147" w:rsidRPr="00344A83" w:rsidRDefault="00D93147" w:rsidP="00D93147">
      <w:pPr>
        <w:spacing w:after="0"/>
        <w:rPr>
          <w:sz w:val="12"/>
          <w:szCs w:val="12"/>
        </w:rPr>
      </w:pPr>
      <w:r>
        <w:rPr>
          <w:sz w:val="12"/>
          <w:szCs w:val="12"/>
        </w:rPr>
        <w:t>L</w:t>
      </w:r>
      <w:r w:rsidRPr="00344A83">
        <w:rPr>
          <w:sz w:val="12"/>
          <w:szCs w:val="12"/>
        </w:rPr>
        <w:t xml:space="preserve">e comunicamos que puede ejercitar los derechos de acceso, rectificación y supresión, así como los demás derechos recogidos en la normativa de protección de datos personales, mediante solicitud por escrito dirigida al delegado de protección de datos de la UCLM a la dirección postal arriba indicada o en el correo electrónico </w:t>
      </w:r>
      <w:hyperlink r:id="rId11">
        <w:r w:rsidRPr="00344A83">
          <w:rPr>
            <w:rStyle w:val="Hipervnculo"/>
            <w:sz w:val="12"/>
            <w:szCs w:val="12"/>
          </w:rPr>
          <w:t>proteccion.datos@uclm.es</w:t>
        </w:r>
      </w:hyperlink>
      <w:r w:rsidRPr="00344A83">
        <w:rPr>
          <w:sz w:val="12"/>
          <w:szCs w:val="12"/>
        </w:rPr>
        <w:t>, acompañando la petición de un documento que acredite su identidad. También tiene derecho a presentar una reclamación ante la autoridad de control española (</w:t>
      </w:r>
      <w:hyperlink r:id="rId12" w:history="1">
        <w:r w:rsidRPr="00344A83">
          <w:rPr>
            <w:rStyle w:val="Hipervnculo"/>
            <w:sz w:val="12"/>
            <w:szCs w:val="12"/>
          </w:rPr>
          <w:t>www.aepd.es</w:t>
        </w:r>
      </w:hyperlink>
      <w:r w:rsidRPr="00344A83">
        <w:rPr>
          <w:sz w:val="12"/>
          <w:szCs w:val="12"/>
        </w:rPr>
        <w:t xml:space="preserve">) si considera que el tratamiento no se ajusta a la legislación vigente. </w:t>
      </w:r>
    </w:p>
    <w:p w14:paraId="0B47E5E2" w14:textId="3D37B29D" w:rsidR="00147223" w:rsidRPr="00C96EB7" w:rsidRDefault="00D93147" w:rsidP="00C96EB7">
      <w:pPr>
        <w:spacing w:after="0"/>
        <w:rPr>
          <w:rFonts w:cstheme="minorHAnsi"/>
          <w:color w:val="0563C1" w:themeColor="hyperlink"/>
          <w:sz w:val="12"/>
          <w:szCs w:val="12"/>
          <w:u w:val="single"/>
        </w:rPr>
      </w:pPr>
      <w:r w:rsidRPr="00344A83">
        <w:rPr>
          <w:rFonts w:cstheme="minorHAnsi"/>
          <w:sz w:val="12"/>
          <w:szCs w:val="12"/>
        </w:rPr>
        <w:t xml:space="preserve">Puede obtener más información sobre el tratamiento de sus datos personales y descargar el Código de Conducta de Protección de Datos Personales en la Universidad de Castilla‐La Mancha en </w:t>
      </w:r>
      <w:hyperlink r:id="rId13" w:history="1">
        <w:r w:rsidRPr="00344A83">
          <w:rPr>
            <w:rStyle w:val="Hipervnculo"/>
            <w:rFonts w:cstheme="minorHAnsi"/>
            <w:sz w:val="12"/>
            <w:szCs w:val="12"/>
          </w:rPr>
          <w:t>www.uclm.es/psi</w:t>
        </w:r>
      </w:hyperlink>
      <w:r w:rsidRPr="00344A83">
        <w:rPr>
          <w:rStyle w:val="Hipervnculo"/>
          <w:rFonts w:cstheme="minorHAnsi"/>
          <w:sz w:val="12"/>
          <w:szCs w:val="12"/>
        </w:rPr>
        <w:t>.</w:t>
      </w:r>
    </w:p>
    <w:sectPr w:rsidR="00147223" w:rsidRPr="00C96EB7" w:rsidSect="00512DCE">
      <w:headerReference w:type="default" r:id="rId14"/>
      <w:footerReference w:type="default" r:id="rId15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13F55" w14:textId="77777777" w:rsidR="00845225" w:rsidRDefault="00845225" w:rsidP="00275402">
      <w:pPr>
        <w:spacing w:after="0" w:line="240" w:lineRule="auto"/>
      </w:pPr>
      <w:r>
        <w:separator/>
      </w:r>
    </w:p>
  </w:endnote>
  <w:endnote w:type="continuationSeparator" w:id="0">
    <w:p w14:paraId="04951D75" w14:textId="77777777" w:rsidR="00845225" w:rsidRDefault="00845225" w:rsidP="00275402">
      <w:pPr>
        <w:spacing w:after="0" w:line="240" w:lineRule="auto"/>
      </w:pPr>
      <w:r>
        <w:continuationSeparator/>
      </w:r>
    </w:p>
  </w:endnote>
  <w:endnote w:type="continuationNotice" w:id="1">
    <w:p w14:paraId="42925832" w14:textId="77777777" w:rsidR="00845225" w:rsidRDefault="008452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27454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8C69BD6" w14:textId="77777777" w:rsidR="00FC48CC" w:rsidRPr="00FC48CC" w:rsidRDefault="00FC48CC">
        <w:pPr>
          <w:pStyle w:val="Piedepgina"/>
          <w:jc w:val="center"/>
          <w:rPr>
            <w:sz w:val="20"/>
            <w:szCs w:val="20"/>
          </w:rPr>
        </w:pPr>
        <w:r w:rsidRPr="00FC48CC">
          <w:rPr>
            <w:sz w:val="20"/>
            <w:szCs w:val="20"/>
          </w:rPr>
          <w:fldChar w:fldCharType="begin"/>
        </w:r>
        <w:r w:rsidRPr="00FC48CC">
          <w:rPr>
            <w:sz w:val="20"/>
            <w:szCs w:val="20"/>
          </w:rPr>
          <w:instrText>PAGE   \* MERGEFORMAT</w:instrText>
        </w:r>
        <w:r w:rsidRPr="00FC48CC">
          <w:rPr>
            <w:sz w:val="20"/>
            <w:szCs w:val="20"/>
          </w:rPr>
          <w:fldChar w:fldCharType="separate"/>
        </w:r>
        <w:r w:rsidRPr="00FC48CC">
          <w:rPr>
            <w:sz w:val="20"/>
            <w:szCs w:val="20"/>
          </w:rPr>
          <w:t>2</w:t>
        </w:r>
        <w:r w:rsidRPr="00FC48CC">
          <w:rPr>
            <w:sz w:val="20"/>
            <w:szCs w:val="20"/>
          </w:rPr>
          <w:fldChar w:fldCharType="end"/>
        </w:r>
      </w:p>
    </w:sdtContent>
  </w:sdt>
  <w:p w14:paraId="16552D3F" w14:textId="77777777" w:rsidR="00FC48CC" w:rsidRDefault="00FC48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7695D" w14:textId="77777777" w:rsidR="00845225" w:rsidRDefault="00845225" w:rsidP="00275402">
      <w:pPr>
        <w:spacing w:after="0" w:line="240" w:lineRule="auto"/>
      </w:pPr>
      <w:r>
        <w:separator/>
      </w:r>
    </w:p>
  </w:footnote>
  <w:footnote w:type="continuationSeparator" w:id="0">
    <w:p w14:paraId="385EEBC1" w14:textId="77777777" w:rsidR="00845225" w:rsidRDefault="00845225" w:rsidP="00275402">
      <w:pPr>
        <w:spacing w:after="0" w:line="240" w:lineRule="auto"/>
      </w:pPr>
      <w:r>
        <w:continuationSeparator/>
      </w:r>
    </w:p>
  </w:footnote>
  <w:footnote w:type="continuationNotice" w:id="1">
    <w:p w14:paraId="591FC51C" w14:textId="77777777" w:rsidR="00845225" w:rsidRDefault="00845225">
      <w:pPr>
        <w:spacing w:after="0" w:line="240" w:lineRule="auto"/>
      </w:pPr>
    </w:p>
  </w:footnote>
  <w:footnote w:id="2">
    <w:p w14:paraId="33D93F57" w14:textId="3FC438AD" w:rsidR="00C96EB7" w:rsidRPr="002E62E4" w:rsidRDefault="00C96EB7" w:rsidP="00C96EB7">
      <w:pPr>
        <w:pStyle w:val="Textonotapie"/>
        <w:rPr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2E62E4">
        <w:rPr>
          <w:sz w:val="18"/>
          <w:szCs w:val="18"/>
        </w:rPr>
        <w:t xml:space="preserve">Categorías </w:t>
      </w:r>
      <w:r w:rsidR="00802306" w:rsidRPr="002E62E4">
        <w:rPr>
          <w:sz w:val="18"/>
          <w:szCs w:val="18"/>
        </w:rPr>
        <w:t>para solicitar las</w:t>
      </w:r>
      <w:r w:rsidRPr="002E62E4">
        <w:rPr>
          <w:sz w:val="18"/>
          <w:szCs w:val="18"/>
        </w:rPr>
        <w:t xml:space="preserve"> ayudas </w:t>
      </w:r>
      <w:r w:rsidR="00466893" w:rsidRPr="002E62E4">
        <w:rPr>
          <w:sz w:val="18"/>
          <w:szCs w:val="18"/>
        </w:rPr>
        <w:t xml:space="preserve">de TFG y TFM del </w:t>
      </w:r>
      <w:r w:rsidRPr="002E62E4">
        <w:rPr>
          <w:sz w:val="18"/>
          <w:szCs w:val="18"/>
        </w:rPr>
        <w:t>IIER</w:t>
      </w:r>
      <w:r w:rsidR="00466893" w:rsidRPr="002E62E4">
        <w:rPr>
          <w:sz w:val="18"/>
          <w:szCs w:val="18"/>
        </w:rPr>
        <w:t>-UCLM</w:t>
      </w:r>
      <w:r w:rsidR="002E62E4">
        <w:rPr>
          <w:sz w:val="18"/>
          <w:szCs w:val="18"/>
        </w:rPr>
        <w:t xml:space="preserve"> (base primera de la convocatoria)</w:t>
      </w:r>
      <w:r w:rsidRPr="002E62E4">
        <w:rPr>
          <w:sz w:val="18"/>
          <w:szCs w:val="18"/>
        </w:rPr>
        <w:t>:</w:t>
      </w:r>
    </w:p>
    <w:p w14:paraId="34EAD56C" w14:textId="078707F8" w:rsidR="00C96EB7" w:rsidRPr="002E62E4" w:rsidRDefault="00C96EB7" w:rsidP="003C0E8A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2E62E4">
        <w:rPr>
          <w:sz w:val="18"/>
          <w:szCs w:val="18"/>
        </w:rPr>
        <w:t>Biomasa</w:t>
      </w:r>
      <w:r w:rsidR="00466893" w:rsidRPr="002E62E4">
        <w:rPr>
          <w:sz w:val="18"/>
          <w:szCs w:val="18"/>
        </w:rPr>
        <w:t>.</w:t>
      </w:r>
    </w:p>
    <w:p w14:paraId="300A50E6" w14:textId="624976A8" w:rsidR="00C96EB7" w:rsidRPr="005479BC" w:rsidRDefault="00C96EB7" w:rsidP="003C0E8A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2E62E4">
        <w:rPr>
          <w:sz w:val="18"/>
          <w:szCs w:val="18"/>
        </w:rPr>
        <w:t xml:space="preserve">Eficiencia </w:t>
      </w:r>
      <w:r w:rsidRPr="005479BC">
        <w:rPr>
          <w:sz w:val="18"/>
          <w:szCs w:val="18"/>
        </w:rPr>
        <w:t>Energética y Sistemas Térmicos.</w:t>
      </w:r>
    </w:p>
    <w:p w14:paraId="16CE5808" w14:textId="5D113E21" w:rsidR="00C96EB7" w:rsidRPr="005479BC" w:rsidRDefault="00C96EB7" w:rsidP="003C0E8A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5479BC">
        <w:rPr>
          <w:sz w:val="18"/>
          <w:szCs w:val="18"/>
        </w:rPr>
        <w:t xml:space="preserve">Integración </w:t>
      </w:r>
      <w:r w:rsidR="002B3CE1" w:rsidRPr="005479BC">
        <w:rPr>
          <w:sz w:val="18"/>
          <w:szCs w:val="18"/>
        </w:rPr>
        <w:t xml:space="preserve">de Energía </w:t>
      </w:r>
      <w:r w:rsidRPr="005479BC">
        <w:rPr>
          <w:sz w:val="18"/>
          <w:szCs w:val="18"/>
        </w:rPr>
        <w:t>en Red</w:t>
      </w:r>
      <w:r w:rsidR="00466893" w:rsidRPr="005479BC">
        <w:rPr>
          <w:sz w:val="18"/>
          <w:szCs w:val="18"/>
        </w:rPr>
        <w:t>.</w:t>
      </w:r>
    </w:p>
    <w:p w14:paraId="6FE77594" w14:textId="279143E3" w:rsidR="009C3066" w:rsidRPr="005479BC" w:rsidRDefault="009C3066" w:rsidP="009C3066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5479BC">
        <w:rPr>
          <w:sz w:val="18"/>
          <w:szCs w:val="18"/>
        </w:rPr>
        <w:t>Investigación en Economía Energética y Medioambiental.</w:t>
      </w:r>
    </w:p>
    <w:p w14:paraId="0513E188" w14:textId="158DEB4B" w:rsidR="00C96EB7" w:rsidRPr="005479BC" w:rsidRDefault="00C96EB7" w:rsidP="003C0E8A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5479BC">
        <w:rPr>
          <w:sz w:val="18"/>
          <w:szCs w:val="18"/>
        </w:rPr>
        <w:t xml:space="preserve">Materiales para la </w:t>
      </w:r>
      <w:r w:rsidR="003B4D37" w:rsidRPr="005479BC">
        <w:rPr>
          <w:sz w:val="18"/>
          <w:szCs w:val="18"/>
        </w:rPr>
        <w:t>E</w:t>
      </w:r>
      <w:r w:rsidRPr="005479BC">
        <w:rPr>
          <w:sz w:val="18"/>
          <w:szCs w:val="18"/>
        </w:rPr>
        <w:t>nergía y Laboratorio de Impresión 3D</w:t>
      </w:r>
      <w:r w:rsidR="00466893" w:rsidRPr="005479BC">
        <w:rPr>
          <w:sz w:val="18"/>
          <w:szCs w:val="18"/>
        </w:rPr>
        <w:t>.</w:t>
      </w:r>
    </w:p>
    <w:p w14:paraId="6A47E13A" w14:textId="0ABD2700" w:rsidR="00C96EB7" w:rsidRPr="005479BC" w:rsidRDefault="00C96EB7" w:rsidP="003C0E8A">
      <w:pPr>
        <w:pStyle w:val="Textonotapie"/>
        <w:numPr>
          <w:ilvl w:val="0"/>
          <w:numId w:val="22"/>
        </w:numPr>
        <w:rPr>
          <w:sz w:val="18"/>
          <w:szCs w:val="18"/>
        </w:rPr>
      </w:pPr>
      <w:r w:rsidRPr="005479BC">
        <w:rPr>
          <w:sz w:val="18"/>
          <w:szCs w:val="18"/>
        </w:rPr>
        <w:t>Medio Ambiente y Recursos Forestales</w:t>
      </w:r>
      <w:r w:rsidR="00466893" w:rsidRPr="005479BC">
        <w:rPr>
          <w:sz w:val="18"/>
          <w:szCs w:val="18"/>
        </w:rPr>
        <w:t>.</w:t>
      </w:r>
    </w:p>
    <w:p w14:paraId="75C07842" w14:textId="77777777" w:rsidR="001D2631" w:rsidRPr="005479BC" w:rsidRDefault="001D2631">
      <w:pPr>
        <w:pStyle w:val="Textonotapie"/>
        <w:rPr>
          <w:b/>
          <w:bCs/>
        </w:rPr>
      </w:pPr>
    </w:p>
    <w:p w14:paraId="6CEBCFA5" w14:textId="5DDCAC07" w:rsidR="00C96EB7" w:rsidRPr="002E62E4" w:rsidRDefault="001D2631">
      <w:pPr>
        <w:pStyle w:val="Textonotapie"/>
        <w:rPr>
          <w:b/>
          <w:bCs/>
        </w:rPr>
      </w:pPr>
      <w:r w:rsidRPr="001D2631">
        <w:rPr>
          <w:b/>
          <w:bCs/>
        </w:rPr>
        <w:t>DIRECTOR DEL INSTITUTO DE INVESTIGACIÓN EN ENERGÍAS RENOVABLES DE LA UNIVERSIDAD DE CASTILLA-LA MANCHA</w:t>
      </w:r>
      <w:r>
        <w:rPr>
          <w:b/>
          <w:bCs/>
        </w:rPr>
        <w:t>. CAMPUS DE ALBACETE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24A6" w14:textId="0F11D8BB" w:rsidR="00EF7C46" w:rsidRDefault="006F113F" w:rsidP="006F113F">
    <w:pPr>
      <w:pStyle w:val="Encabezado"/>
      <w:tabs>
        <w:tab w:val="clear" w:pos="4252"/>
        <w:tab w:val="clear" w:pos="8504"/>
      </w:tabs>
      <w:jc w:val="left"/>
    </w:pPr>
    <w:r>
      <w:rPr>
        <w:noProof/>
      </w:rPr>
      <w:drawing>
        <wp:inline distT="0" distB="0" distL="0" distR="0" wp14:anchorId="49EFBD2A" wp14:editId="50385B93">
          <wp:extent cx="4291866" cy="821464"/>
          <wp:effectExtent l="0" t="0" r="0" b="0"/>
          <wp:docPr id="1001721082" name="Imagen 1" descr="Imagen que contiene dibujo, reloj, seña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721082" name="Imagen 1" descr="Imagen que contiene dibujo, reloj, señal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479" cy="825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AC6"/>
    <w:multiLevelType w:val="hybridMultilevel"/>
    <w:tmpl w:val="3072E518"/>
    <w:lvl w:ilvl="0" w:tplc="29AE4F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2E26"/>
    <w:multiLevelType w:val="hybridMultilevel"/>
    <w:tmpl w:val="5CBADB04"/>
    <w:lvl w:ilvl="0" w:tplc="0C0A0017">
      <w:start w:val="1"/>
      <w:numFmt w:val="lowerLetter"/>
      <w:lvlText w:val="%1)"/>
      <w:lvlJc w:val="left"/>
      <w:pPr>
        <w:ind w:left="3485" w:hanging="360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277AE33C">
      <w:numFmt w:val="bullet"/>
      <w:lvlText w:val="•"/>
      <w:lvlJc w:val="left"/>
      <w:pPr>
        <w:ind w:left="4283" w:hanging="360"/>
      </w:pPr>
      <w:rPr>
        <w:rFonts w:hint="default"/>
        <w:lang w:val="es-ES" w:eastAsia="en-US" w:bidi="ar-SA"/>
      </w:rPr>
    </w:lvl>
    <w:lvl w:ilvl="2" w:tplc="0748D1C6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3" w:tplc="42A2AB02">
      <w:numFmt w:val="bullet"/>
      <w:lvlText w:val="•"/>
      <w:lvlJc w:val="left"/>
      <w:pPr>
        <w:ind w:left="5884" w:hanging="360"/>
      </w:pPr>
      <w:rPr>
        <w:rFonts w:hint="default"/>
        <w:lang w:val="es-ES" w:eastAsia="en-US" w:bidi="ar-SA"/>
      </w:rPr>
    </w:lvl>
    <w:lvl w:ilvl="4" w:tplc="EF9E410E">
      <w:numFmt w:val="bullet"/>
      <w:lvlText w:val="•"/>
      <w:lvlJc w:val="left"/>
      <w:pPr>
        <w:ind w:left="6685" w:hanging="360"/>
      </w:pPr>
      <w:rPr>
        <w:rFonts w:hint="default"/>
        <w:lang w:val="es-ES" w:eastAsia="en-US" w:bidi="ar-SA"/>
      </w:rPr>
    </w:lvl>
    <w:lvl w:ilvl="5" w:tplc="1CF2F1E8">
      <w:numFmt w:val="bullet"/>
      <w:lvlText w:val="•"/>
      <w:lvlJc w:val="left"/>
      <w:pPr>
        <w:ind w:left="7486" w:hanging="360"/>
      </w:pPr>
      <w:rPr>
        <w:rFonts w:hint="default"/>
        <w:lang w:val="es-ES" w:eastAsia="en-US" w:bidi="ar-SA"/>
      </w:rPr>
    </w:lvl>
    <w:lvl w:ilvl="6" w:tplc="F80EF7C4">
      <w:numFmt w:val="bullet"/>
      <w:lvlText w:val="•"/>
      <w:lvlJc w:val="left"/>
      <w:pPr>
        <w:ind w:left="8286" w:hanging="360"/>
      </w:pPr>
      <w:rPr>
        <w:rFonts w:hint="default"/>
        <w:lang w:val="es-ES" w:eastAsia="en-US" w:bidi="ar-SA"/>
      </w:rPr>
    </w:lvl>
    <w:lvl w:ilvl="7" w:tplc="B484A274">
      <w:numFmt w:val="bullet"/>
      <w:lvlText w:val="•"/>
      <w:lvlJc w:val="left"/>
      <w:pPr>
        <w:ind w:left="9087" w:hanging="360"/>
      </w:pPr>
      <w:rPr>
        <w:rFonts w:hint="default"/>
        <w:lang w:val="es-ES" w:eastAsia="en-US" w:bidi="ar-SA"/>
      </w:rPr>
    </w:lvl>
    <w:lvl w:ilvl="8" w:tplc="C48488F2">
      <w:numFmt w:val="bullet"/>
      <w:lvlText w:val="•"/>
      <w:lvlJc w:val="left"/>
      <w:pPr>
        <w:ind w:left="98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54416EA"/>
    <w:multiLevelType w:val="hybridMultilevel"/>
    <w:tmpl w:val="986C1300"/>
    <w:lvl w:ilvl="0" w:tplc="5D74A082">
      <w:start w:val="1"/>
      <w:numFmt w:val="decimal"/>
      <w:lvlText w:val="%1)"/>
      <w:lvlJc w:val="left"/>
      <w:pPr>
        <w:ind w:left="1020" w:hanging="360"/>
      </w:pPr>
    </w:lvl>
    <w:lvl w:ilvl="1" w:tplc="2ACA130A">
      <w:start w:val="1"/>
      <w:numFmt w:val="decimal"/>
      <w:lvlText w:val="%2)"/>
      <w:lvlJc w:val="left"/>
      <w:pPr>
        <w:ind w:left="1020" w:hanging="360"/>
      </w:pPr>
    </w:lvl>
    <w:lvl w:ilvl="2" w:tplc="EE7E15F6">
      <w:start w:val="1"/>
      <w:numFmt w:val="decimal"/>
      <w:lvlText w:val="%3)"/>
      <w:lvlJc w:val="left"/>
      <w:pPr>
        <w:ind w:left="1020" w:hanging="360"/>
      </w:pPr>
    </w:lvl>
    <w:lvl w:ilvl="3" w:tplc="DBA0451A">
      <w:start w:val="1"/>
      <w:numFmt w:val="decimal"/>
      <w:lvlText w:val="%4)"/>
      <w:lvlJc w:val="left"/>
      <w:pPr>
        <w:ind w:left="1020" w:hanging="360"/>
      </w:pPr>
    </w:lvl>
    <w:lvl w:ilvl="4" w:tplc="729081B6">
      <w:start w:val="1"/>
      <w:numFmt w:val="decimal"/>
      <w:lvlText w:val="%5)"/>
      <w:lvlJc w:val="left"/>
      <w:pPr>
        <w:ind w:left="1020" w:hanging="360"/>
      </w:pPr>
    </w:lvl>
    <w:lvl w:ilvl="5" w:tplc="A63CCF32">
      <w:start w:val="1"/>
      <w:numFmt w:val="decimal"/>
      <w:lvlText w:val="%6)"/>
      <w:lvlJc w:val="left"/>
      <w:pPr>
        <w:ind w:left="1020" w:hanging="360"/>
      </w:pPr>
    </w:lvl>
    <w:lvl w:ilvl="6" w:tplc="48180EC2">
      <w:start w:val="1"/>
      <w:numFmt w:val="decimal"/>
      <w:lvlText w:val="%7)"/>
      <w:lvlJc w:val="left"/>
      <w:pPr>
        <w:ind w:left="1020" w:hanging="360"/>
      </w:pPr>
    </w:lvl>
    <w:lvl w:ilvl="7" w:tplc="655CE148">
      <w:start w:val="1"/>
      <w:numFmt w:val="decimal"/>
      <w:lvlText w:val="%8)"/>
      <w:lvlJc w:val="left"/>
      <w:pPr>
        <w:ind w:left="1020" w:hanging="360"/>
      </w:pPr>
    </w:lvl>
    <w:lvl w:ilvl="8" w:tplc="11CE4D60">
      <w:start w:val="1"/>
      <w:numFmt w:val="decimal"/>
      <w:lvlText w:val="%9)"/>
      <w:lvlJc w:val="left"/>
      <w:pPr>
        <w:ind w:left="1020" w:hanging="360"/>
      </w:pPr>
    </w:lvl>
  </w:abstractNum>
  <w:abstractNum w:abstractNumId="3" w15:restartNumberingAfterBreak="0">
    <w:nsid w:val="16EB77BD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7626"/>
    <w:multiLevelType w:val="hybridMultilevel"/>
    <w:tmpl w:val="56E88B78"/>
    <w:lvl w:ilvl="0" w:tplc="D42AF6BC">
      <w:numFmt w:val="bullet"/>
      <w:lvlText w:val="-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40A4B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E3C11"/>
    <w:multiLevelType w:val="hybridMultilevel"/>
    <w:tmpl w:val="0F9E90EA"/>
    <w:lvl w:ilvl="0" w:tplc="D2E66134">
      <w:start w:val="1"/>
      <w:numFmt w:val="decimal"/>
      <w:lvlText w:val="%1)"/>
      <w:lvlJc w:val="left"/>
      <w:pPr>
        <w:ind w:left="1020" w:hanging="360"/>
      </w:pPr>
    </w:lvl>
    <w:lvl w:ilvl="1" w:tplc="7368F9A2">
      <w:start w:val="1"/>
      <w:numFmt w:val="decimal"/>
      <w:lvlText w:val="%2)"/>
      <w:lvlJc w:val="left"/>
      <w:pPr>
        <w:ind w:left="1020" w:hanging="360"/>
      </w:pPr>
    </w:lvl>
    <w:lvl w:ilvl="2" w:tplc="855A476E">
      <w:start w:val="1"/>
      <w:numFmt w:val="decimal"/>
      <w:lvlText w:val="%3)"/>
      <w:lvlJc w:val="left"/>
      <w:pPr>
        <w:ind w:left="1020" w:hanging="360"/>
      </w:pPr>
    </w:lvl>
    <w:lvl w:ilvl="3" w:tplc="B5AE4F2E">
      <w:start w:val="1"/>
      <w:numFmt w:val="decimal"/>
      <w:lvlText w:val="%4)"/>
      <w:lvlJc w:val="left"/>
      <w:pPr>
        <w:ind w:left="1020" w:hanging="360"/>
      </w:pPr>
    </w:lvl>
    <w:lvl w:ilvl="4" w:tplc="12E66A48">
      <w:start w:val="1"/>
      <w:numFmt w:val="decimal"/>
      <w:lvlText w:val="%5)"/>
      <w:lvlJc w:val="left"/>
      <w:pPr>
        <w:ind w:left="1020" w:hanging="360"/>
      </w:pPr>
    </w:lvl>
    <w:lvl w:ilvl="5" w:tplc="EB888034">
      <w:start w:val="1"/>
      <w:numFmt w:val="decimal"/>
      <w:lvlText w:val="%6)"/>
      <w:lvlJc w:val="left"/>
      <w:pPr>
        <w:ind w:left="1020" w:hanging="360"/>
      </w:pPr>
    </w:lvl>
    <w:lvl w:ilvl="6" w:tplc="E8D01202">
      <w:start w:val="1"/>
      <w:numFmt w:val="decimal"/>
      <w:lvlText w:val="%7)"/>
      <w:lvlJc w:val="left"/>
      <w:pPr>
        <w:ind w:left="1020" w:hanging="360"/>
      </w:pPr>
    </w:lvl>
    <w:lvl w:ilvl="7" w:tplc="476C6BE2">
      <w:start w:val="1"/>
      <w:numFmt w:val="decimal"/>
      <w:lvlText w:val="%8)"/>
      <w:lvlJc w:val="left"/>
      <w:pPr>
        <w:ind w:left="1020" w:hanging="360"/>
      </w:pPr>
    </w:lvl>
    <w:lvl w:ilvl="8" w:tplc="579420E4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37C665E2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90707"/>
    <w:multiLevelType w:val="hybridMultilevel"/>
    <w:tmpl w:val="A8FEBAA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8C0DD3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25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25" w:hanging="360"/>
      </w:pPr>
    </w:lvl>
    <w:lvl w:ilvl="2" w:tplc="0C0A001B" w:tentative="1">
      <w:start w:val="1"/>
      <w:numFmt w:val="lowerRoman"/>
      <w:lvlText w:val="%3."/>
      <w:lvlJc w:val="right"/>
      <w:pPr>
        <w:ind w:left="3945" w:hanging="180"/>
      </w:pPr>
    </w:lvl>
    <w:lvl w:ilvl="3" w:tplc="0C0A000F" w:tentative="1">
      <w:start w:val="1"/>
      <w:numFmt w:val="decimal"/>
      <w:lvlText w:val="%4."/>
      <w:lvlJc w:val="left"/>
      <w:pPr>
        <w:ind w:left="4665" w:hanging="360"/>
      </w:pPr>
    </w:lvl>
    <w:lvl w:ilvl="4" w:tplc="0C0A0019" w:tentative="1">
      <w:start w:val="1"/>
      <w:numFmt w:val="lowerLetter"/>
      <w:lvlText w:val="%5."/>
      <w:lvlJc w:val="left"/>
      <w:pPr>
        <w:ind w:left="5385" w:hanging="360"/>
      </w:pPr>
    </w:lvl>
    <w:lvl w:ilvl="5" w:tplc="0C0A001B" w:tentative="1">
      <w:start w:val="1"/>
      <w:numFmt w:val="lowerRoman"/>
      <w:lvlText w:val="%6."/>
      <w:lvlJc w:val="right"/>
      <w:pPr>
        <w:ind w:left="6105" w:hanging="180"/>
      </w:pPr>
    </w:lvl>
    <w:lvl w:ilvl="6" w:tplc="0C0A000F" w:tentative="1">
      <w:start w:val="1"/>
      <w:numFmt w:val="decimal"/>
      <w:lvlText w:val="%7."/>
      <w:lvlJc w:val="left"/>
      <w:pPr>
        <w:ind w:left="6825" w:hanging="360"/>
      </w:pPr>
    </w:lvl>
    <w:lvl w:ilvl="7" w:tplc="0C0A0019" w:tentative="1">
      <w:start w:val="1"/>
      <w:numFmt w:val="lowerLetter"/>
      <w:lvlText w:val="%8."/>
      <w:lvlJc w:val="left"/>
      <w:pPr>
        <w:ind w:left="7545" w:hanging="360"/>
      </w:pPr>
    </w:lvl>
    <w:lvl w:ilvl="8" w:tplc="0C0A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0" w15:restartNumberingAfterBreak="0">
    <w:nsid w:val="46893192"/>
    <w:multiLevelType w:val="hybridMultilevel"/>
    <w:tmpl w:val="F95E24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7C72A9F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BC6AB5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C2B"/>
    <w:multiLevelType w:val="hybridMultilevel"/>
    <w:tmpl w:val="5AC24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4E0FB2"/>
    <w:multiLevelType w:val="hybridMultilevel"/>
    <w:tmpl w:val="BF06C810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220F2"/>
    <w:multiLevelType w:val="hybridMultilevel"/>
    <w:tmpl w:val="5AC24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D42E65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9592B"/>
    <w:multiLevelType w:val="hybridMultilevel"/>
    <w:tmpl w:val="0D1433F2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52559"/>
    <w:multiLevelType w:val="hybridMultilevel"/>
    <w:tmpl w:val="5A7CD9CC"/>
    <w:lvl w:ilvl="0" w:tplc="E3B8A574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F4271"/>
    <w:multiLevelType w:val="hybridMultilevel"/>
    <w:tmpl w:val="52FE42EE"/>
    <w:lvl w:ilvl="0" w:tplc="28FE1F86">
      <w:start w:val="1"/>
      <w:numFmt w:val="decimal"/>
      <w:lvlText w:val="%1)"/>
      <w:lvlJc w:val="left"/>
      <w:pPr>
        <w:ind w:left="1020" w:hanging="360"/>
      </w:pPr>
    </w:lvl>
    <w:lvl w:ilvl="1" w:tplc="C8E0CEFE">
      <w:start w:val="1"/>
      <w:numFmt w:val="decimal"/>
      <w:lvlText w:val="%2)"/>
      <w:lvlJc w:val="left"/>
      <w:pPr>
        <w:ind w:left="1020" w:hanging="360"/>
      </w:pPr>
    </w:lvl>
    <w:lvl w:ilvl="2" w:tplc="6BD2AE86">
      <w:start w:val="1"/>
      <w:numFmt w:val="decimal"/>
      <w:lvlText w:val="%3)"/>
      <w:lvlJc w:val="left"/>
      <w:pPr>
        <w:ind w:left="1020" w:hanging="360"/>
      </w:pPr>
    </w:lvl>
    <w:lvl w:ilvl="3" w:tplc="CB46DB50">
      <w:start w:val="1"/>
      <w:numFmt w:val="decimal"/>
      <w:lvlText w:val="%4)"/>
      <w:lvlJc w:val="left"/>
      <w:pPr>
        <w:ind w:left="1020" w:hanging="360"/>
      </w:pPr>
    </w:lvl>
    <w:lvl w:ilvl="4" w:tplc="2CD40D4E">
      <w:start w:val="1"/>
      <w:numFmt w:val="decimal"/>
      <w:lvlText w:val="%5)"/>
      <w:lvlJc w:val="left"/>
      <w:pPr>
        <w:ind w:left="1020" w:hanging="360"/>
      </w:pPr>
    </w:lvl>
    <w:lvl w:ilvl="5" w:tplc="BA48D9C6">
      <w:start w:val="1"/>
      <w:numFmt w:val="decimal"/>
      <w:lvlText w:val="%6)"/>
      <w:lvlJc w:val="left"/>
      <w:pPr>
        <w:ind w:left="1020" w:hanging="360"/>
      </w:pPr>
    </w:lvl>
    <w:lvl w:ilvl="6" w:tplc="F8EE87F6">
      <w:start w:val="1"/>
      <w:numFmt w:val="decimal"/>
      <w:lvlText w:val="%7)"/>
      <w:lvlJc w:val="left"/>
      <w:pPr>
        <w:ind w:left="1020" w:hanging="360"/>
      </w:pPr>
    </w:lvl>
    <w:lvl w:ilvl="7" w:tplc="57664EF8">
      <w:start w:val="1"/>
      <w:numFmt w:val="decimal"/>
      <w:lvlText w:val="%8)"/>
      <w:lvlJc w:val="left"/>
      <w:pPr>
        <w:ind w:left="1020" w:hanging="360"/>
      </w:pPr>
    </w:lvl>
    <w:lvl w:ilvl="8" w:tplc="E3FCBBC8">
      <w:start w:val="1"/>
      <w:numFmt w:val="decimal"/>
      <w:lvlText w:val="%9)"/>
      <w:lvlJc w:val="left"/>
      <w:pPr>
        <w:ind w:left="1020" w:hanging="360"/>
      </w:pPr>
    </w:lvl>
  </w:abstractNum>
  <w:abstractNum w:abstractNumId="19" w15:restartNumberingAfterBreak="0">
    <w:nsid w:val="6C8C7297"/>
    <w:multiLevelType w:val="hybridMultilevel"/>
    <w:tmpl w:val="CBC4B8A4"/>
    <w:lvl w:ilvl="0" w:tplc="7C72A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3059F"/>
    <w:multiLevelType w:val="hybridMultilevel"/>
    <w:tmpl w:val="C2EAFF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6E0799"/>
    <w:multiLevelType w:val="hybridMultilevel"/>
    <w:tmpl w:val="6734C78C"/>
    <w:lvl w:ilvl="0" w:tplc="EF9CC59C">
      <w:start w:val="1"/>
      <w:numFmt w:val="lowerLetter"/>
      <w:lvlText w:val="%1)"/>
      <w:lvlJc w:val="left"/>
      <w:pPr>
        <w:ind w:left="9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6BEA699E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2" w:tplc="5260C2E6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8332A41A">
      <w:numFmt w:val="bullet"/>
      <w:lvlText w:val="•"/>
      <w:lvlJc w:val="left"/>
      <w:pPr>
        <w:ind w:left="3341" w:hanging="360"/>
      </w:pPr>
      <w:rPr>
        <w:rFonts w:hint="default"/>
        <w:lang w:val="es-ES" w:eastAsia="en-US" w:bidi="ar-SA"/>
      </w:rPr>
    </w:lvl>
    <w:lvl w:ilvl="4" w:tplc="2C621290"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5" w:tplc="5AE6A9DA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AF36351E">
      <w:numFmt w:val="bullet"/>
      <w:lvlText w:val="•"/>
      <w:lvlJc w:val="left"/>
      <w:pPr>
        <w:ind w:left="5743" w:hanging="360"/>
      </w:pPr>
      <w:rPr>
        <w:rFonts w:hint="default"/>
        <w:lang w:val="es-ES" w:eastAsia="en-US" w:bidi="ar-SA"/>
      </w:rPr>
    </w:lvl>
    <w:lvl w:ilvl="7" w:tplc="4852049C">
      <w:numFmt w:val="bullet"/>
      <w:lvlText w:val="•"/>
      <w:lvlJc w:val="left"/>
      <w:pPr>
        <w:ind w:left="6544" w:hanging="360"/>
      </w:pPr>
      <w:rPr>
        <w:rFonts w:hint="default"/>
        <w:lang w:val="es-ES" w:eastAsia="en-US" w:bidi="ar-SA"/>
      </w:rPr>
    </w:lvl>
    <w:lvl w:ilvl="8" w:tplc="1B3AC9C0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7D86708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92CC2"/>
    <w:multiLevelType w:val="hybridMultilevel"/>
    <w:tmpl w:val="A372B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21120">
    <w:abstractNumId w:val="17"/>
  </w:num>
  <w:num w:numId="2" w16cid:durableId="285621793">
    <w:abstractNumId w:val="8"/>
  </w:num>
  <w:num w:numId="3" w16cid:durableId="1768118558">
    <w:abstractNumId w:val="12"/>
  </w:num>
  <w:num w:numId="4" w16cid:durableId="1137379282">
    <w:abstractNumId w:val="14"/>
  </w:num>
  <w:num w:numId="5" w16cid:durableId="1755931202">
    <w:abstractNumId w:val="16"/>
  </w:num>
  <w:num w:numId="6" w16cid:durableId="1687753570">
    <w:abstractNumId w:val="3"/>
  </w:num>
  <w:num w:numId="7" w16cid:durableId="1446922569">
    <w:abstractNumId w:val="15"/>
  </w:num>
  <w:num w:numId="8" w16cid:durableId="317344854">
    <w:abstractNumId w:val="22"/>
  </w:num>
  <w:num w:numId="9" w16cid:durableId="1184516062">
    <w:abstractNumId w:val="7"/>
  </w:num>
  <w:num w:numId="10" w16cid:durableId="1899782450">
    <w:abstractNumId w:val="13"/>
  </w:num>
  <w:num w:numId="11" w16cid:durableId="911082976">
    <w:abstractNumId w:val="11"/>
  </w:num>
  <w:num w:numId="12" w16cid:durableId="1014846800">
    <w:abstractNumId w:val="23"/>
  </w:num>
  <w:num w:numId="13" w16cid:durableId="1496921085">
    <w:abstractNumId w:val="5"/>
  </w:num>
  <w:num w:numId="14" w16cid:durableId="1078358228">
    <w:abstractNumId w:val="9"/>
  </w:num>
  <w:num w:numId="15" w16cid:durableId="736786809">
    <w:abstractNumId w:val="20"/>
  </w:num>
  <w:num w:numId="16" w16cid:durableId="424037105">
    <w:abstractNumId w:val="10"/>
  </w:num>
  <w:num w:numId="17" w16cid:durableId="544104723">
    <w:abstractNumId w:val="21"/>
  </w:num>
  <w:num w:numId="18" w16cid:durableId="1816792872">
    <w:abstractNumId w:val="1"/>
  </w:num>
  <w:num w:numId="19" w16cid:durableId="966619319">
    <w:abstractNumId w:val="18"/>
  </w:num>
  <w:num w:numId="20" w16cid:durableId="657535592">
    <w:abstractNumId w:val="6"/>
  </w:num>
  <w:num w:numId="21" w16cid:durableId="1954558596">
    <w:abstractNumId w:val="2"/>
  </w:num>
  <w:num w:numId="22" w16cid:durableId="1876578646">
    <w:abstractNumId w:val="0"/>
  </w:num>
  <w:num w:numId="23" w16cid:durableId="1780173938">
    <w:abstractNumId w:val="19"/>
  </w:num>
  <w:num w:numId="24" w16cid:durableId="1429737178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B07"/>
    <w:rsid w:val="000006E5"/>
    <w:rsid w:val="00001164"/>
    <w:rsid w:val="00001FA1"/>
    <w:rsid w:val="000042C2"/>
    <w:rsid w:val="00005F4B"/>
    <w:rsid w:val="000150E1"/>
    <w:rsid w:val="00017959"/>
    <w:rsid w:val="00022802"/>
    <w:rsid w:val="00023A79"/>
    <w:rsid w:val="00026BFD"/>
    <w:rsid w:val="000322ED"/>
    <w:rsid w:val="00032E11"/>
    <w:rsid w:val="000337F8"/>
    <w:rsid w:val="00033A8F"/>
    <w:rsid w:val="00036DA8"/>
    <w:rsid w:val="000373EF"/>
    <w:rsid w:val="00041221"/>
    <w:rsid w:val="00043315"/>
    <w:rsid w:val="00043A50"/>
    <w:rsid w:val="000444EA"/>
    <w:rsid w:val="00044DB4"/>
    <w:rsid w:val="000453BB"/>
    <w:rsid w:val="0004620F"/>
    <w:rsid w:val="00052247"/>
    <w:rsid w:val="000534CC"/>
    <w:rsid w:val="000536B2"/>
    <w:rsid w:val="00056518"/>
    <w:rsid w:val="00063CA8"/>
    <w:rsid w:val="000664C8"/>
    <w:rsid w:val="00066F4C"/>
    <w:rsid w:val="0007161B"/>
    <w:rsid w:val="0007432D"/>
    <w:rsid w:val="00075A12"/>
    <w:rsid w:val="00075B06"/>
    <w:rsid w:val="00077755"/>
    <w:rsid w:val="00082355"/>
    <w:rsid w:val="00084845"/>
    <w:rsid w:val="00087106"/>
    <w:rsid w:val="00090F5B"/>
    <w:rsid w:val="00090F8E"/>
    <w:rsid w:val="00091E57"/>
    <w:rsid w:val="000928E5"/>
    <w:rsid w:val="00094373"/>
    <w:rsid w:val="0009491A"/>
    <w:rsid w:val="000964DA"/>
    <w:rsid w:val="000A09D5"/>
    <w:rsid w:val="000A1A66"/>
    <w:rsid w:val="000A633E"/>
    <w:rsid w:val="000A648C"/>
    <w:rsid w:val="000B195D"/>
    <w:rsid w:val="000B567C"/>
    <w:rsid w:val="000C0963"/>
    <w:rsid w:val="000C3587"/>
    <w:rsid w:val="000C74E0"/>
    <w:rsid w:val="000D0C73"/>
    <w:rsid w:val="000D1199"/>
    <w:rsid w:val="000D1B33"/>
    <w:rsid w:val="000D2907"/>
    <w:rsid w:val="000D30AF"/>
    <w:rsid w:val="000D33DC"/>
    <w:rsid w:val="000D7FD4"/>
    <w:rsid w:val="000E0582"/>
    <w:rsid w:val="000E10B2"/>
    <w:rsid w:val="000E1604"/>
    <w:rsid w:val="000E20AF"/>
    <w:rsid w:val="000E239C"/>
    <w:rsid w:val="000E3A44"/>
    <w:rsid w:val="000E4094"/>
    <w:rsid w:val="000E437D"/>
    <w:rsid w:val="000E4DCF"/>
    <w:rsid w:val="000E7665"/>
    <w:rsid w:val="000F3D7C"/>
    <w:rsid w:val="000F62CE"/>
    <w:rsid w:val="001019A8"/>
    <w:rsid w:val="00102F59"/>
    <w:rsid w:val="00106393"/>
    <w:rsid w:val="00106F82"/>
    <w:rsid w:val="00107373"/>
    <w:rsid w:val="0011229C"/>
    <w:rsid w:val="00115D2F"/>
    <w:rsid w:val="00116CC4"/>
    <w:rsid w:val="0011750E"/>
    <w:rsid w:val="00120020"/>
    <w:rsid w:val="001215C7"/>
    <w:rsid w:val="00124118"/>
    <w:rsid w:val="00125420"/>
    <w:rsid w:val="00125EF6"/>
    <w:rsid w:val="00126EE9"/>
    <w:rsid w:val="00126EF7"/>
    <w:rsid w:val="00133B7F"/>
    <w:rsid w:val="0014157B"/>
    <w:rsid w:val="001441C7"/>
    <w:rsid w:val="0014603C"/>
    <w:rsid w:val="00147223"/>
    <w:rsid w:val="00150675"/>
    <w:rsid w:val="00150849"/>
    <w:rsid w:val="00155450"/>
    <w:rsid w:val="001554DA"/>
    <w:rsid w:val="00157372"/>
    <w:rsid w:val="0015776F"/>
    <w:rsid w:val="001603B5"/>
    <w:rsid w:val="00160EEF"/>
    <w:rsid w:val="00165271"/>
    <w:rsid w:val="00170829"/>
    <w:rsid w:val="001716F5"/>
    <w:rsid w:val="0017303D"/>
    <w:rsid w:val="001745A3"/>
    <w:rsid w:val="00176FB0"/>
    <w:rsid w:val="00177927"/>
    <w:rsid w:val="00180501"/>
    <w:rsid w:val="00181D2D"/>
    <w:rsid w:val="0018291D"/>
    <w:rsid w:val="00185489"/>
    <w:rsid w:val="00192C42"/>
    <w:rsid w:val="00193EE7"/>
    <w:rsid w:val="00195827"/>
    <w:rsid w:val="00195E6D"/>
    <w:rsid w:val="001A002E"/>
    <w:rsid w:val="001A3027"/>
    <w:rsid w:val="001A41F5"/>
    <w:rsid w:val="001A51E4"/>
    <w:rsid w:val="001A7B2B"/>
    <w:rsid w:val="001A7BA5"/>
    <w:rsid w:val="001B16BF"/>
    <w:rsid w:val="001B2EB5"/>
    <w:rsid w:val="001B6349"/>
    <w:rsid w:val="001B7D94"/>
    <w:rsid w:val="001C0587"/>
    <w:rsid w:val="001C49D4"/>
    <w:rsid w:val="001C49EF"/>
    <w:rsid w:val="001C6C31"/>
    <w:rsid w:val="001D2631"/>
    <w:rsid w:val="001E041C"/>
    <w:rsid w:val="001E0B25"/>
    <w:rsid w:val="001E0BB8"/>
    <w:rsid w:val="001E1748"/>
    <w:rsid w:val="001E6622"/>
    <w:rsid w:val="001E6D5D"/>
    <w:rsid w:val="001E6EC4"/>
    <w:rsid w:val="001F01A4"/>
    <w:rsid w:val="001F1142"/>
    <w:rsid w:val="001F2A7D"/>
    <w:rsid w:val="001F4475"/>
    <w:rsid w:val="001F5DBF"/>
    <w:rsid w:val="001F7105"/>
    <w:rsid w:val="00204685"/>
    <w:rsid w:val="00206EB3"/>
    <w:rsid w:val="0021605E"/>
    <w:rsid w:val="00217463"/>
    <w:rsid w:val="00217A4D"/>
    <w:rsid w:val="0022033D"/>
    <w:rsid w:val="0022108F"/>
    <w:rsid w:val="00223FD4"/>
    <w:rsid w:val="00226210"/>
    <w:rsid w:val="002308BA"/>
    <w:rsid w:val="002318EF"/>
    <w:rsid w:val="00233C0D"/>
    <w:rsid w:val="00233C65"/>
    <w:rsid w:val="0023523F"/>
    <w:rsid w:val="00240656"/>
    <w:rsid w:val="00241C2A"/>
    <w:rsid w:val="002425D9"/>
    <w:rsid w:val="00243A54"/>
    <w:rsid w:val="00244C1C"/>
    <w:rsid w:val="00250EE3"/>
    <w:rsid w:val="002518A6"/>
    <w:rsid w:val="00253BB3"/>
    <w:rsid w:val="002541A7"/>
    <w:rsid w:val="00254A98"/>
    <w:rsid w:val="0025675B"/>
    <w:rsid w:val="002611ED"/>
    <w:rsid w:val="00262301"/>
    <w:rsid w:val="002641E0"/>
    <w:rsid w:val="00266124"/>
    <w:rsid w:val="00271AB8"/>
    <w:rsid w:val="00274C43"/>
    <w:rsid w:val="00275402"/>
    <w:rsid w:val="002759E4"/>
    <w:rsid w:val="00275CC9"/>
    <w:rsid w:val="00276C06"/>
    <w:rsid w:val="00277939"/>
    <w:rsid w:val="00286D68"/>
    <w:rsid w:val="00286DB8"/>
    <w:rsid w:val="002914B9"/>
    <w:rsid w:val="00294F1F"/>
    <w:rsid w:val="00295E00"/>
    <w:rsid w:val="0029634A"/>
    <w:rsid w:val="002971FB"/>
    <w:rsid w:val="002A0984"/>
    <w:rsid w:val="002A1B80"/>
    <w:rsid w:val="002A3169"/>
    <w:rsid w:val="002A39B0"/>
    <w:rsid w:val="002A468A"/>
    <w:rsid w:val="002A563D"/>
    <w:rsid w:val="002A6160"/>
    <w:rsid w:val="002A6FCB"/>
    <w:rsid w:val="002A7C1B"/>
    <w:rsid w:val="002B0887"/>
    <w:rsid w:val="002B3CE1"/>
    <w:rsid w:val="002B47BF"/>
    <w:rsid w:val="002B6A43"/>
    <w:rsid w:val="002B7B5D"/>
    <w:rsid w:val="002C464C"/>
    <w:rsid w:val="002C4DB9"/>
    <w:rsid w:val="002C6167"/>
    <w:rsid w:val="002D0EBD"/>
    <w:rsid w:val="002D2903"/>
    <w:rsid w:val="002D3378"/>
    <w:rsid w:val="002D3CBF"/>
    <w:rsid w:val="002D71A6"/>
    <w:rsid w:val="002D7857"/>
    <w:rsid w:val="002E0BAE"/>
    <w:rsid w:val="002E1C75"/>
    <w:rsid w:val="002E359E"/>
    <w:rsid w:val="002E5E25"/>
    <w:rsid w:val="002E5EEB"/>
    <w:rsid w:val="002E61A0"/>
    <w:rsid w:val="002E62E4"/>
    <w:rsid w:val="002E76BF"/>
    <w:rsid w:val="002F046D"/>
    <w:rsid w:val="002F0A93"/>
    <w:rsid w:val="002F350B"/>
    <w:rsid w:val="002F3A86"/>
    <w:rsid w:val="00301FF7"/>
    <w:rsid w:val="00302679"/>
    <w:rsid w:val="00302F77"/>
    <w:rsid w:val="00306FF5"/>
    <w:rsid w:val="003120D5"/>
    <w:rsid w:val="00317FF5"/>
    <w:rsid w:val="00327D1A"/>
    <w:rsid w:val="003318E4"/>
    <w:rsid w:val="0033235E"/>
    <w:rsid w:val="00336211"/>
    <w:rsid w:val="0033631F"/>
    <w:rsid w:val="003377B3"/>
    <w:rsid w:val="00341597"/>
    <w:rsid w:val="00341CCC"/>
    <w:rsid w:val="003420B0"/>
    <w:rsid w:val="003422CB"/>
    <w:rsid w:val="00342C06"/>
    <w:rsid w:val="00343E3E"/>
    <w:rsid w:val="0034464F"/>
    <w:rsid w:val="00346671"/>
    <w:rsid w:val="0034767D"/>
    <w:rsid w:val="00347E53"/>
    <w:rsid w:val="00350A4A"/>
    <w:rsid w:val="003514A3"/>
    <w:rsid w:val="003514D7"/>
    <w:rsid w:val="00354740"/>
    <w:rsid w:val="00354D16"/>
    <w:rsid w:val="00354F62"/>
    <w:rsid w:val="00355C58"/>
    <w:rsid w:val="003565A9"/>
    <w:rsid w:val="00356748"/>
    <w:rsid w:val="00356A20"/>
    <w:rsid w:val="00357679"/>
    <w:rsid w:val="0036149F"/>
    <w:rsid w:val="00363715"/>
    <w:rsid w:val="00364152"/>
    <w:rsid w:val="0036435C"/>
    <w:rsid w:val="00365177"/>
    <w:rsid w:val="00365639"/>
    <w:rsid w:val="00371EF0"/>
    <w:rsid w:val="0037636E"/>
    <w:rsid w:val="00376766"/>
    <w:rsid w:val="00377A33"/>
    <w:rsid w:val="00380589"/>
    <w:rsid w:val="003820FD"/>
    <w:rsid w:val="00382152"/>
    <w:rsid w:val="00386395"/>
    <w:rsid w:val="003873E4"/>
    <w:rsid w:val="00397999"/>
    <w:rsid w:val="003B16F9"/>
    <w:rsid w:val="003B21BE"/>
    <w:rsid w:val="003B4515"/>
    <w:rsid w:val="003B4D37"/>
    <w:rsid w:val="003B5CD6"/>
    <w:rsid w:val="003B72D2"/>
    <w:rsid w:val="003C0E8A"/>
    <w:rsid w:val="003C228B"/>
    <w:rsid w:val="003C6821"/>
    <w:rsid w:val="003D0D7B"/>
    <w:rsid w:val="003D3F6E"/>
    <w:rsid w:val="003D502E"/>
    <w:rsid w:val="003D546E"/>
    <w:rsid w:val="003D7CE7"/>
    <w:rsid w:val="003E103C"/>
    <w:rsid w:val="003E4DAE"/>
    <w:rsid w:val="003F0C23"/>
    <w:rsid w:val="003F199D"/>
    <w:rsid w:val="003F5BAA"/>
    <w:rsid w:val="00400897"/>
    <w:rsid w:val="00405A16"/>
    <w:rsid w:val="004063C4"/>
    <w:rsid w:val="00406F8C"/>
    <w:rsid w:val="00412659"/>
    <w:rsid w:val="00415CD1"/>
    <w:rsid w:val="00417C61"/>
    <w:rsid w:val="00420A87"/>
    <w:rsid w:val="00420C06"/>
    <w:rsid w:val="004212C7"/>
    <w:rsid w:val="00422267"/>
    <w:rsid w:val="004242A7"/>
    <w:rsid w:val="004252B2"/>
    <w:rsid w:val="00426781"/>
    <w:rsid w:val="004307E5"/>
    <w:rsid w:val="00431D0C"/>
    <w:rsid w:val="004327FA"/>
    <w:rsid w:val="00433FD2"/>
    <w:rsid w:val="004353DF"/>
    <w:rsid w:val="0044006C"/>
    <w:rsid w:val="00440A37"/>
    <w:rsid w:val="00442690"/>
    <w:rsid w:val="00444290"/>
    <w:rsid w:val="00444311"/>
    <w:rsid w:val="00444F8E"/>
    <w:rsid w:val="00445146"/>
    <w:rsid w:val="00447EF0"/>
    <w:rsid w:val="0045031F"/>
    <w:rsid w:val="00450778"/>
    <w:rsid w:val="0046346B"/>
    <w:rsid w:val="00465859"/>
    <w:rsid w:val="00466893"/>
    <w:rsid w:val="004705E5"/>
    <w:rsid w:val="00472571"/>
    <w:rsid w:val="00472EE6"/>
    <w:rsid w:val="004730E7"/>
    <w:rsid w:val="00473742"/>
    <w:rsid w:val="00486252"/>
    <w:rsid w:val="004875DE"/>
    <w:rsid w:val="00487A28"/>
    <w:rsid w:val="00490D5E"/>
    <w:rsid w:val="00491100"/>
    <w:rsid w:val="00493981"/>
    <w:rsid w:val="00494307"/>
    <w:rsid w:val="0049558D"/>
    <w:rsid w:val="00496596"/>
    <w:rsid w:val="00496801"/>
    <w:rsid w:val="004969F6"/>
    <w:rsid w:val="00496A48"/>
    <w:rsid w:val="004A019B"/>
    <w:rsid w:val="004A3320"/>
    <w:rsid w:val="004B0182"/>
    <w:rsid w:val="004B2855"/>
    <w:rsid w:val="004B291A"/>
    <w:rsid w:val="004B2A69"/>
    <w:rsid w:val="004B3499"/>
    <w:rsid w:val="004B5914"/>
    <w:rsid w:val="004B7585"/>
    <w:rsid w:val="004C00F1"/>
    <w:rsid w:val="004C2221"/>
    <w:rsid w:val="004C6473"/>
    <w:rsid w:val="004C6B96"/>
    <w:rsid w:val="004C7779"/>
    <w:rsid w:val="004D174E"/>
    <w:rsid w:val="004D1D88"/>
    <w:rsid w:val="004D1F19"/>
    <w:rsid w:val="004D78AC"/>
    <w:rsid w:val="004E0874"/>
    <w:rsid w:val="004E4E8F"/>
    <w:rsid w:val="004E5BD4"/>
    <w:rsid w:val="004F0670"/>
    <w:rsid w:val="004F4D9D"/>
    <w:rsid w:val="004F4F3A"/>
    <w:rsid w:val="00501A72"/>
    <w:rsid w:val="005037E2"/>
    <w:rsid w:val="005105C5"/>
    <w:rsid w:val="00512DCE"/>
    <w:rsid w:val="00512EB5"/>
    <w:rsid w:val="00515C8F"/>
    <w:rsid w:val="00520974"/>
    <w:rsid w:val="00520EC7"/>
    <w:rsid w:val="00533368"/>
    <w:rsid w:val="00537234"/>
    <w:rsid w:val="0054312A"/>
    <w:rsid w:val="005479BC"/>
    <w:rsid w:val="00552AB2"/>
    <w:rsid w:val="00554CB9"/>
    <w:rsid w:val="005557AA"/>
    <w:rsid w:val="00555CA2"/>
    <w:rsid w:val="0055767B"/>
    <w:rsid w:val="0056141C"/>
    <w:rsid w:val="00562896"/>
    <w:rsid w:val="00566B8E"/>
    <w:rsid w:val="00566D61"/>
    <w:rsid w:val="0056741B"/>
    <w:rsid w:val="00573B9A"/>
    <w:rsid w:val="00574E48"/>
    <w:rsid w:val="00583A7E"/>
    <w:rsid w:val="00584390"/>
    <w:rsid w:val="00585831"/>
    <w:rsid w:val="005868A0"/>
    <w:rsid w:val="00592B01"/>
    <w:rsid w:val="00592EBF"/>
    <w:rsid w:val="005A1551"/>
    <w:rsid w:val="005A1C8F"/>
    <w:rsid w:val="005A627F"/>
    <w:rsid w:val="005A62D6"/>
    <w:rsid w:val="005B0B8E"/>
    <w:rsid w:val="005B2FE6"/>
    <w:rsid w:val="005B498E"/>
    <w:rsid w:val="005B5462"/>
    <w:rsid w:val="005B5E00"/>
    <w:rsid w:val="005B6C14"/>
    <w:rsid w:val="005C1520"/>
    <w:rsid w:val="005C16C8"/>
    <w:rsid w:val="005C5DDC"/>
    <w:rsid w:val="005C6F8F"/>
    <w:rsid w:val="005C78A1"/>
    <w:rsid w:val="005D24E4"/>
    <w:rsid w:val="005D3560"/>
    <w:rsid w:val="005D537A"/>
    <w:rsid w:val="005D6269"/>
    <w:rsid w:val="005D7E06"/>
    <w:rsid w:val="005E6F0B"/>
    <w:rsid w:val="005F245F"/>
    <w:rsid w:val="005F552E"/>
    <w:rsid w:val="006043C5"/>
    <w:rsid w:val="00606556"/>
    <w:rsid w:val="00611E93"/>
    <w:rsid w:val="00612979"/>
    <w:rsid w:val="0062260F"/>
    <w:rsid w:val="00622A0A"/>
    <w:rsid w:val="0062637F"/>
    <w:rsid w:val="00626D48"/>
    <w:rsid w:val="006302E2"/>
    <w:rsid w:val="00630753"/>
    <w:rsid w:val="00631174"/>
    <w:rsid w:val="00631FE6"/>
    <w:rsid w:val="006352A9"/>
    <w:rsid w:val="006376C7"/>
    <w:rsid w:val="00641BA0"/>
    <w:rsid w:val="00643764"/>
    <w:rsid w:val="006456BB"/>
    <w:rsid w:val="006470FF"/>
    <w:rsid w:val="00647CE8"/>
    <w:rsid w:val="00650CA3"/>
    <w:rsid w:val="00652CDB"/>
    <w:rsid w:val="00655C41"/>
    <w:rsid w:val="006572A7"/>
    <w:rsid w:val="0065785F"/>
    <w:rsid w:val="00660D5D"/>
    <w:rsid w:val="00662A14"/>
    <w:rsid w:val="00663D57"/>
    <w:rsid w:val="006702B8"/>
    <w:rsid w:val="006714DD"/>
    <w:rsid w:val="0067549C"/>
    <w:rsid w:val="006804FC"/>
    <w:rsid w:val="00681ADC"/>
    <w:rsid w:val="006821DB"/>
    <w:rsid w:val="00683087"/>
    <w:rsid w:val="00684E22"/>
    <w:rsid w:val="00686C2F"/>
    <w:rsid w:val="00687321"/>
    <w:rsid w:val="00687C9C"/>
    <w:rsid w:val="00687F54"/>
    <w:rsid w:val="00694078"/>
    <w:rsid w:val="006941DB"/>
    <w:rsid w:val="0069691F"/>
    <w:rsid w:val="006A4FA0"/>
    <w:rsid w:val="006A55BC"/>
    <w:rsid w:val="006A763F"/>
    <w:rsid w:val="006B1D37"/>
    <w:rsid w:val="006C2798"/>
    <w:rsid w:val="006C6B48"/>
    <w:rsid w:val="006C6F56"/>
    <w:rsid w:val="006D060D"/>
    <w:rsid w:val="006D404D"/>
    <w:rsid w:val="006D534F"/>
    <w:rsid w:val="006D6FF0"/>
    <w:rsid w:val="006E26A8"/>
    <w:rsid w:val="006E2C86"/>
    <w:rsid w:val="006E344E"/>
    <w:rsid w:val="006F0E44"/>
    <w:rsid w:val="006F0FC3"/>
    <w:rsid w:val="006F113F"/>
    <w:rsid w:val="006F19CB"/>
    <w:rsid w:val="006F3BF7"/>
    <w:rsid w:val="006F4318"/>
    <w:rsid w:val="006F4AD4"/>
    <w:rsid w:val="0070049B"/>
    <w:rsid w:val="00701ABB"/>
    <w:rsid w:val="00705C07"/>
    <w:rsid w:val="00710714"/>
    <w:rsid w:val="00713DB0"/>
    <w:rsid w:val="00715E48"/>
    <w:rsid w:val="00720275"/>
    <w:rsid w:val="00721ECB"/>
    <w:rsid w:val="007221FE"/>
    <w:rsid w:val="00722C53"/>
    <w:rsid w:val="00725DC8"/>
    <w:rsid w:val="00725FA0"/>
    <w:rsid w:val="007264B1"/>
    <w:rsid w:val="00727C97"/>
    <w:rsid w:val="00733733"/>
    <w:rsid w:val="00734A93"/>
    <w:rsid w:val="00734CF8"/>
    <w:rsid w:val="007351CB"/>
    <w:rsid w:val="00735FFE"/>
    <w:rsid w:val="007370E7"/>
    <w:rsid w:val="00737166"/>
    <w:rsid w:val="00737784"/>
    <w:rsid w:val="0073782D"/>
    <w:rsid w:val="00740E26"/>
    <w:rsid w:val="00741990"/>
    <w:rsid w:val="007422CA"/>
    <w:rsid w:val="00745E24"/>
    <w:rsid w:val="00746928"/>
    <w:rsid w:val="0074723A"/>
    <w:rsid w:val="007475CB"/>
    <w:rsid w:val="007516C5"/>
    <w:rsid w:val="00751941"/>
    <w:rsid w:val="00751DCD"/>
    <w:rsid w:val="00752360"/>
    <w:rsid w:val="0075595D"/>
    <w:rsid w:val="00760DF8"/>
    <w:rsid w:val="0076116F"/>
    <w:rsid w:val="0076436C"/>
    <w:rsid w:val="00767024"/>
    <w:rsid w:val="00775926"/>
    <w:rsid w:val="00776F50"/>
    <w:rsid w:val="00780677"/>
    <w:rsid w:val="007807BD"/>
    <w:rsid w:val="0078689C"/>
    <w:rsid w:val="0079082A"/>
    <w:rsid w:val="00792EFF"/>
    <w:rsid w:val="007930BE"/>
    <w:rsid w:val="007947FE"/>
    <w:rsid w:val="007975DF"/>
    <w:rsid w:val="007A0706"/>
    <w:rsid w:val="007A1BAD"/>
    <w:rsid w:val="007A37F9"/>
    <w:rsid w:val="007A6C5B"/>
    <w:rsid w:val="007B3AE7"/>
    <w:rsid w:val="007B7F2B"/>
    <w:rsid w:val="007C1CCC"/>
    <w:rsid w:val="007C25D5"/>
    <w:rsid w:val="007C37EB"/>
    <w:rsid w:val="007C3E7F"/>
    <w:rsid w:val="007C5264"/>
    <w:rsid w:val="007C7CA5"/>
    <w:rsid w:val="007D0B10"/>
    <w:rsid w:val="007D1906"/>
    <w:rsid w:val="007D4583"/>
    <w:rsid w:val="007D46B1"/>
    <w:rsid w:val="007D4909"/>
    <w:rsid w:val="007D4D86"/>
    <w:rsid w:val="007E0AE8"/>
    <w:rsid w:val="007E13BA"/>
    <w:rsid w:val="007E38AB"/>
    <w:rsid w:val="007E6EA2"/>
    <w:rsid w:val="007F36D7"/>
    <w:rsid w:val="007F6383"/>
    <w:rsid w:val="007F63F5"/>
    <w:rsid w:val="008012F3"/>
    <w:rsid w:val="00802306"/>
    <w:rsid w:val="008026DE"/>
    <w:rsid w:val="00802826"/>
    <w:rsid w:val="00804CA7"/>
    <w:rsid w:val="00805F4A"/>
    <w:rsid w:val="0081343C"/>
    <w:rsid w:val="00814613"/>
    <w:rsid w:val="00817644"/>
    <w:rsid w:val="00817C37"/>
    <w:rsid w:val="00821606"/>
    <w:rsid w:val="00825EEC"/>
    <w:rsid w:val="00827288"/>
    <w:rsid w:val="00831F69"/>
    <w:rsid w:val="00834B61"/>
    <w:rsid w:val="00841D75"/>
    <w:rsid w:val="00843CD1"/>
    <w:rsid w:val="00845225"/>
    <w:rsid w:val="0084706C"/>
    <w:rsid w:val="00850634"/>
    <w:rsid w:val="008517BD"/>
    <w:rsid w:val="0085312B"/>
    <w:rsid w:val="00853B4B"/>
    <w:rsid w:val="00854029"/>
    <w:rsid w:val="008577D1"/>
    <w:rsid w:val="00862F8D"/>
    <w:rsid w:val="00863A58"/>
    <w:rsid w:val="0086617E"/>
    <w:rsid w:val="0086770E"/>
    <w:rsid w:val="00867925"/>
    <w:rsid w:val="00872200"/>
    <w:rsid w:val="00876F2E"/>
    <w:rsid w:val="00880D62"/>
    <w:rsid w:val="00881DA7"/>
    <w:rsid w:val="008834B8"/>
    <w:rsid w:val="00890771"/>
    <w:rsid w:val="008908CF"/>
    <w:rsid w:val="00890CE9"/>
    <w:rsid w:val="008926B7"/>
    <w:rsid w:val="008928C3"/>
    <w:rsid w:val="00896B7B"/>
    <w:rsid w:val="0089711B"/>
    <w:rsid w:val="008A043E"/>
    <w:rsid w:val="008A06F6"/>
    <w:rsid w:val="008A09C4"/>
    <w:rsid w:val="008A38A8"/>
    <w:rsid w:val="008A6263"/>
    <w:rsid w:val="008A6550"/>
    <w:rsid w:val="008B0C36"/>
    <w:rsid w:val="008B2BDD"/>
    <w:rsid w:val="008B526B"/>
    <w:rsid w:val="008B6FA6"/>
    <w:rsid w:val="008B6FB8"/>
    <w:rsid w:val="008B7587"/>
    <w:rsid w:val="008C001E"/>
    <w:rsid w:val="008C074D"/>
    <w:rsid w:val="008C5818"/>
    <w:rsid w:val="008C7700"/>
    <w:rsid w:val="008D0E7A"/>
    <w:rsid w:val="008D1A0D"/>
    <w:rsid w:val="008D1FDC"/>
    <w:rsid w:val="008D3579"/>
    <w:rsid w:val="008D4C6F"/>
    <w:rsid w:val="008D4D34"/>
    <w:rsid w:val="008D5EEF"/>
    <w:rsid w:val="008D62FA"/>
    <w:rsid w:val="008D7AC9"/>
    <w:rsid w:val="008E30B8"/>
    <w:rsid w:val="008E5C8A"/>
    <w:rsid w:val="008E7057"/>
    <w:rsid w:val="008F1AA2"/>
    <w:rsid w:val="008F20F6"/>
    <w:rsid w:val="008F59FE"/>
    <w:rsid w:val="00901033"/>
    <w:rsid w:val="009014A7"/>
    <w:rsid w:val="00902CD6"/>
    <w:rsid w:val="009038A4"/>
    <w:rsid w:val="009041F3"/>
    <w:rsid w:val="0090752B"/>
    <w:rsid w:val="00910318"/>
    <w:rsid w:val="00910F76"/>
    <w:rsid w:val="0091199C"/>
    <w:rsid w:val="00911E4B"/>
    <w:rsid w:val="00912A3A"/>
    <w:rsid w:val="00913637"/>
    <w:rsid w:val="0091379E"/>
    <w:rsid w:val="00914B48"/>
    <w:rsid w:val="00916991"/>
    <w:rsid w:val="009277DD"/>
    <w:rsid w:val="009345C9"/>
    <w:rsid w:val="00934A1E"/>
    <w:rsid w:val="0093571A"/>
    <w:rsid w:val="0093754E"/>
    <w:rsid w:val="00937927"/>
    <w:rsid w:val="00941648"/>
    <w:rsid w:val="0094201C"/>
    <w:rsid w:val="00942992"/>
    <w:rsid w:val="00943265"/>
    <w:rsid w:val="0094375B"/>
    <w:rsid w:val="009440C7"/>
    <w:rsid w:val="00951584"/>
    <w:rsid w:val="00951F82"/>
    <w:rsid w:val="00952705"/>
    <w:rsid w:val="00953C99"/>
    <w:rsid w:val="00954C34"/>
    <w:rsid w:val="0095776E"/>
    <w:rsid w:val="00961883"/>
    <w:rsid w:val="009652BF"/>
    <w:rsid w:val="00967F8B"/>
    <w:rsid w:val="00970D2A"/>
    <w:rsid w:val="0097132B"/>
    <w:rsid w:val="00971CF9"/>
    <w:rsid w:val="00972A46"/>
    <w:rsid w:val="009761B4"/>
    <w:rsid w:val="0097637F"/>
    <w:rsid w:val="0098130D"/>
    <w:rsid w:val="009825BE"/>
    <w:rsid w:val="009835C9"/>
    <w:rsid w:val="009837EB"/>
    <w:rsid w:val="0098405C"/>
    <w:rsid w:val="00993C8C"/>
    <w:rsid w:val="009949EC"/>
    <w:rsid w:val="0099691C"/>
    <w:rsid w:val="009A00C0"/>
    <w:rsid w:val="009A25CE"/>
    <w:rsid w:val="009A3ADD"/>
    <w:rsid w:val="009A43D2"/>
    <w:rsid w:val="009A77B5"/>
    <w:rsid w:val="009B4A6E"/>
    <w:rsid w:val="009B6CF3"/>
    <w:rsid w:val="009B7046"/>
    <w:rsid w:val="009B72F2"/>
    <w:rsid w:val="009B7AC3"/>
    <w:rsid w:val="009C172B"/>
    <w:rsid w:val="009C2881"/>
    <w:rsid w:val="009C2C82"/>
    <w:rsid w:val="009C3066"/>
    <w:rsid w:val="009C4B09"/>
    <w:rsid w:val="009C70D6"/>
    <w:rsid w:val="009D1824"/>
    <w:rsid w:val="009D3D55"/>
    <w:rsid w:val="009D5FE9"/>
    <w:rsid w:val="009D6597"/>
    <w:rsid w:val="009D6D13"/>
    <w:rsid w:val="009E0436"/>
    <w:rsid w:val="009E1EAB"/>
    <w:rsid w:val="009E3140"/>
    <w:rsid w:val="009E3F47"/>
    <w:rsid w:val="009E4BFC"/>
    <w:rsid w:val="009E5401"/>
    <w:rsid w:val="009E64E5"/>
    <w:rsid w:val="009E6E74"/>
    <w:rsid w:val="009E7452"/>
    <w:rsid w:val="009F2198"/>
    <w:rsid w:val="009F38FE"/>
    <w:rsid w:val="00A01243"/>
    <w:rsid w:val="00A01FA2"/>
    <w:rsid w:val="00A02965"/>
    <w:rsid w:val="00A03429"/>
    <w:rsid w:val="00A03612"/>
    <w:rsid w:val="00A03A5C"/>
    <w:rsid w:val="00A03E6E"/>
    <w:rsid w:val="00A0613E"/>
    <w:rsid w:val="00A06E61"/>
    <w:rsid w:val="00A10C77"/>
    <w:rsid w:val="00A11D8A"/>
    <w:rsid w:val="00A13FD3"/>
    <w:rsid w:val="00A16540"/>
    <w:rsid w:val="00A21C50"/>
    <w:rsid w:val="00A26082"/>
    <w:rsid w:val="00A26393"/>
    <w:rsid w:val="00A272EA"/>
    <w:rsid w:val="00A31356"/>
    <w:rsid w:val="00A31A44"/>
    <w:rsid w:val="00A31CC0"/>
    <w:rsid w:val="00A32CF0"/>
    <w:rsid w:val="00A367A9"/>
    <w:rsid w:val="00A36DB4"/>
    <w:rsid w:val="00A372E2"/>
    <w:rsid w:val="00A40132"/>
    <w:rsid w:val="00A40DFC"/>
    <w:rsid w:val="00A40FDC"/>
    <w:rsid w:val="00A43E8F"/>
    <w:rsid w:val="00A442B3"/>
    <w:rsid w:val="00A456F0"/>
    <w:rsid w:val="00A45F9A"/>
    <w:rsid w:val="00A47CA2"/>
    <w:rsid w:val="00A51C11"/>
    <w:rsid w:val="00A56428"/>
    <w:rsid w:val="00A56EE4"/>
    <w:rsid w:val="00A602AA"/>
    <w:rsid w:val="00A60A83"/>
    <w:rsid w:val="00A645DB"/>
    <w:rsid w:val="00A72895"/>
    <w:rsid w:val="00A72B96"/>
    <w:rsid w:val="00A73119"/>
    <w:rsid w:val="00A76A08"/>
    <w:rsid w:val="00A8220F"/>
    <w:rsid w:val="00A90587"/>
    <w:rsid w:val="00AA0171"/>
    <w:rsid w:val="00AA2A8F"/>
    <w:rsid w:val="00AA70E5"/>
    <w:rsid w:val="00AB0B4E"/>
    <w:rsid w:val="00AB18D9"/>
    <w:rsid w:val="00AB5BF9"/>
    <w:rsid w:val="00AB5FDC"/>
    <w:rsid w:val="00AC23F4"/>
    <w:rsid w:val="00AC524D"/>
    <w:rsid w:val="00AC67A9"/>
    <w:rsid w:val="00AC7547"/>
    <w:rsid w:val="00AD0B62"/>
    <w:rsid w:val="00AD1F39"/>
    <w:rsid w:val="00AD4928"/>
    <w:rsid w:val="00AE3BA5"/>
    <w:rsid w:val="00AE409F"/>
    <w:rsid w:val="00AE4E30"/>
    <w:rsid w:val="00AF07CE"/>
    <w:rsid w:val="00AF0BDB"/>
    <w:rsid w:val="00AF2661"/>
    <w:rsid w:val="00AF2783"/>
    <w:rsid w:val="00AF4C8D"/>
    <w:rsid w:val="00AF76CB"/>
    <w:rsid w:val="00B00E17"/>
    <w:rsid w:val="00B01E28"/>
    <w:rsid w:val="00B028C5"/>
    <w:rsid w:val="00B112AD"/>
    <w:rsid w:val="00B11BC2"/>
    <w:rsid w:val="00B157E0"/>
    <w:rsid w:val="00B15F8A"/>
    <w:rsid w:val="00B20697"/>
    <w:rsid w:val="00B2269A"/>
    <w:rsid w:val="00B23312"/>
    <w:rsid w:val="00B23C97"/>
    <w:rsid w:val="00B26C17"/>
    <w:rsid w:val="00B30710"/>
    <w:rsid w:val="00B3520A"/>
    <w:rsid w:val="00B41F2A"/>
    <w:rsid w:val="00B433F3"/>
    <w:rsid w:val="00B519D2"/>
    <w:rsid w:val="00B5384C"/>
    <w:rsid w:val="00B53B59"/>
    <w:rsid w:val="00B6303D"/>
    <w:rsid w:val="00B64D3E"/>
    <w:rsid w:val="00B6652D"/>
    <w:rsid w:val="00B71849"/>
    <w:rsid w:val="00B726AB"/>
    <w:rsid w:val="00B73AA2"/>
    <w:rsid w:val="00B76E0F"/>
    <w:rsid w:val="00B805BE"/>
    <w:rsid w:val="00B80670"/>
    <w:rsid w:val="00B8273D"/>
    <w:rsid w:val="00B868F5"/>
    <w:rsid w:val="00B87392"/>
    <w:rsid w:val="00B87842"/>
    <w:rsid w:val="00B906FF"/>
    <w:rsid w:val="00B9377E"/>
    <w:rsid w:val="00B973FA"/>
    <w:rsid w:val="00B975CB"/>
    <w:rsid w:val="00BA08FA"/>
    <w:rsid w:val="00BA2CBE"/>
    <w:rsid w:val="00BA2F71"/>
    <w:rsid w:val="00BA3F45"/>
    <w:rsid w:val="00BA4215"/>
    <w:rsid w:val="00BA5DF7"/>
    <w:rsid w:val="00BA703B"/>
    <w:rsid w:val="00BB0C8D"/>
    <w:rsid w:val="00BB1548"/>
    <w:rsid w:val="00BB183E"/>
    <w:rsid w:val="00BB4018"/>
    <w:rsid w:val="00BB7795"/>
    <w:rsid w:val="00BC07C8"/>
    <w:rsid w:val="00BC329D"/>
    <w:rsid w:val="00BC39CA"/>
    <w:rsid w:val="00BC3EA1"/>
    <w:rsid w:val="00BC5B21"/>
    <w:rsid w:val="00BC6B5F"/>
    <w:rsid w:val="00BC745C"/>
    <w:rsid w:val="00BC76BD"/>
    <w:rsid w:val="00BC782E"/>
    <w:rsid w:val="00BD0AFB"/>
    <w:rsid w:val="00BD16F6"/>
    <w:rsid w:val="00BD24D3"/>
    <w:rsid w:val="00BD2AAC"/>
    <w:rsid w:val="00BD4FF8"/>
    <w:rsid w:val="00BD63A9"/>
    <w:rsid w:val="00BE1C30"/>
    <w:rsid w:val="00BE5F24"/>
    <w:rsid w:val="00BE6F45"/>
    <w:rsid w:val="00BE770B"/>
    <w:rsid w:val="00BF1099"/>
    <w:rsid w:val="00BF46DB"/>
    <w:rsid w:val="00C00818"/>
    <w:rsid w:val="00C01C50"/>
    <w:rsid w:val="00C041DC"/>
    <w:rsid w:val="00C04682"/>
    <w:rsid w:val="00C04E2F"/>
    <w:rsid w:val="00C058BB"/>
    <w:rsid w:val="00C0640B"/>
    <w:rsid w:val="00C108D4"/>
    <w:rsid w:val="00C10F76"/>
    <w:rsid w:val="00C12FFE"/>
    <w:rsid w:val="00C14DF8"/>
    <w:rsid w:val="00C20FB6"/>
    <w:rsid w:val="00C217D5"/>
    <w:rsid w:val="00C21E0B"/>
    <w:rsid w:val="00C21F72"/>
    <w:rsid w:val="00C25F83"/>
    <w:rsid w:val="00C27792"/>
    <w:rsid w:val="00C35F77"/>
    <w:rsid w:val="00C3694A"/>
    <w:rsid w:val="00C44072"/>
    <w:rsid w:val="00C4437F"/>
    <w:rsid w:val="00C51FBB"/>
    <w:rsid w:val="00C63DB7"/>
    <w:rsid w:val="00C63EBB"/>
    <w:rsid w:val="00C6500C"/>
    <w:rsid w:val="00C66063"/>
    <w:rsid w:val="00C66B8A"/>
    <w:rsid w:val="00C7085D"/>
    <w:rsid w:val="00C709B9"/>
    <w:rsid w:val="00C7333A"/>
    <w:rsid w:val="00C75A7E"/>
    <w:rsid w:val="00C832BB"/>
    <w:rsid w:val="00C86FE6"/>
    <w:rsid w:val="00C91207"/>
    <w:rsid w:val="00C91B04"/>
    <w:rsid w:val="00C92F66"/>
    <w:rsid w:val="00C9510F"/>
    <w:rsid w:val="00C962EC"/>
    <w:rsid w:val="00C96EB7"/>
    <w:rsid w:val="00CA5F59"/>
    <w:rsid w:val="00CB058A"/>
    <w:rsid w:val="00CB6A2B"/>
    <w:rsid w:val="00CC1166"/>
    <w:rsid w:val="00CC27D2"/>
    <w:rsid w:val="00CC3D3F"/>
    <w:rsid w:val="00CC6C5D"/>
    <w:rsid w:val="00CC7DC4"/>
    <w:rsid w:val="00CD0F43"/>
    <w:rsid w:val="00CD37B7"/>
    <w:rsid w:val="00CD38C9"/>
    <w:rsid w:val="00CD7590"/>
    <w:rsid w:val="00CE1379"/>
    <w:rsid w:val="00CE274B"/>
    <w:rsid w:val="00CE5B25"/>
    <w:rsid w:val="00CF33C8"/>
    <w:rsid w:val="00CF62ED"/>
    <w:rsid w:val="00D0029F"/>
    <w:rsid w:val="00D010EA"/>
    <w:rsid w:val="00D01B94"/>
    <w:rsid w:val="00D02DA3"/>
    <w:rsid w:val="00D07002"/>
    <w:rsid w:val="00D07B78"/>
    <w:rsid w:val="00D103A8"/>
    <w:rsid w:val="00D156A1"/>
    <w:rsid w:val="00D1726F"/>
    <w:rsid w:val="00D17F42"/>
    <w:rsid w:val="00D20CC2"/>
    <w:rsid w:val="00D25208"/>
    <w:rsid w:val="00D25465"/>
    <w:rsid w:val="00D25A1B"/>
    <w:rsid w:val="00D314EE"/>
    <w:rsid w:val="00D31BBD"/>
    <w:rsid w:val="00D31C9F"/>
    <w:rsid w:val="00D33954"/>
    <w:rsid w:val="00D34C00"/>
    <w:rsid w:val="00D3753A"/>
    <w:rsid w:val="00D428FA"/>
    <w:rsid w:val="00D4317A"/>
    <w:rsid w:val="00D47D3D"/>
    <w:rsid w:val="00D55B81"/>
    <w:rsid w:val="00D56E6F"/>
    <w:rsid w:val="00D60B02"/>
    <w:rsid w:val="00D6162C"/>
    <w:rsid w:val="00D62AD1"/>
    <w:rsid w:val="00D63F35"/>
    <w:rsid w:val="00D760DE"/>
    <w:rsid w:val="00D778A1"/>
    <w:rsid w:val="00D81E93"/>
    <w:rsid w:val="00D82110"/>
    <w:rsid w:val="00D86849"/>
    <w:rsid w:val="00D93147"/>
    <w:rsid w:val="00D96B9D"/>
    <w:rsid w:val="00D97A90"/>
    <w:rsid w:val="00DA4345"/>
    <w:rsid w:val="00DA53B9"/>
    <w:rsid w:val="00DA5D7D"/>
    <w:rsid w:val="00DA7290"/>
    <w:rsid w:val="00DA7FED"/>
    <w:rsid w:val="00DB74C6"/>
    <w:rsid w:val="00DB7546"/>
    <w:rsid w:val="00DB7D20"/>
    <w:rsid w:val="00DC113C"/>
    <w:rsid w:val="00DC1861"/>
    <w:rsid w:val="00DC359B"/>
    <w:rsid w:val="00DD0C04"/>
    <w:rsid w:val="00DD3DB6"/>
    <w:rsid w:val="00DD46F3"/>
    <w:rsid w:val="00DD6111"/>
    <w:rsid w:val="00DD660D"/>
    <w:rsid w:val="00DE098C"/>
    <w:rsid w:val="00DF406F"/>
    <w:rsid w:val="00DF425C"/>
    <w:rsid w:val="00DF496C"/>
    <w:rsid w:val="00DF63D7"/>
    <w:rsid w:val="00E02636"/>
    <w:rsid w:val="00E02819"/>
    <w:rsid w:val="00E0670F"/>
    <w:rsid w:val="00E067E0"/>
    <w:rsid w:val="00E07CED"/>
    <w:rsid w:val="00E101AC"/>
    <w:rsid w:val="00E1374D"/>
    <w:rsid w:val="00E142C5"/>
    <w:rsid w:val="00E1776B"/>
    <w:rsid w:val="00E23099"/>
    <w:rsid w:val="00E25F32"/>
    <w:rsid w:val="00E32B54"/>
    <w:rsid w:val="00E370FC"/>
    <w:rsid w:val="00E37F31"/>
    <w:rsid w:val="00E400DD"/>
    <w:rsid w:val="00E42738"/>
    <w:rsid w:val="00E42A0E"/>
    <w:rsid w:val="00E4366F"/>
    <w:rsid w:val="00E43FAB"/>
    <w:rsid w:val="00E50592"/>
    <w:rsid w:val="00E512C6"/>
    <w:rsid w:val="00E528BF"/>
    <w:rsid w:val="00E54404"/>
    <w:rsid w:val="00E60DBC"/>
    <w:rsid w:val="00E61273"/>
    <w:rsid w:val="00E664D8"/>
    <w:rsid w:val="00E6661D"/>
    <w:rsid w:val="00E67D35"/>
    <w:rsid w:val="00E67F74"/>
    <w:rsid w:val="00E70D0E"/>
    <w:rsid w:val="00E7219E"/>
    <w:rsid w:val="00E75790"/>
    <w:rsid w:val="00E77AA7"/>
    <w:rsid w:val="00E80DDE"/>
    <w:rsid w:val="00E81A57"/>
    <w:rsid w:val="00E8342E"/>
    <w:rsid w:val="00E84A04"/>
    <w:rsid w:val="00E86A15"/>
    <w:rsid w:val="00E9268A"/>
    <w:rsid w:val="00E9403C"/>
    <w:rsid w:val="00E945F2"/>
    <w:rsid w:val="00E95A2C"/>
    <w:rsid w:val="00E961F3"/>
    <w:rsid w:val="00E962C6"/>
    <w:rsid w:val="00E9690B"/>
    <w:rsid w:val="00E97D97"/>
    <w:rsid w:val="00EA0FF5"/>
    <w:rsid w:val="00EA460C"/>
    <w:rsid w:val="00EA4628"/>
    <w:rsid w:val="00EB1D9D"/>
    <w:rsid w:val="00EB21A8"/>
    <w:rsid w:val="00EB3429"/>
    <w:rsid w:val="00EB3EDD"/>
    <w:rsid w:val="00EB472A"/>
    <w:rsid w:val="00EB738A"/>
    <w:rsid w:val="00EC0099"/>
    <w:rsid w:val="00EC0B13"/>
    <w:rsid w:val="00EC209F"/>
    <w:rsid w:val="00EC3FE4"/>
    <w:rsid w:val="00EC65CE"/>
    <w:rsid w:val="00EC7BF0"/>
    <w:rsid w:val="00EC7E3F"/>
    <w:rsid w:val="00ED2F4D"/>
    <w:rsid w:val="00ED3084"/>
    <w:rsid w:val="00ED4EBB"/>
    <w:rsid w:val="00ED5660"/>
    <w:rsid w:val="00EE17BC"/>
    <w:rsid w:val="00EE54AF"/>
    <w:rsid w:val="00EE6098"/>
    <w:rsid w:val="00EE7D85"/>
    <w:rsid w:val="00EF162F"/>
    <w:rsid w:val="00EF3191"/>
    <w:rsid w:val="00EF4751"/>
    <w:rsid w:val="00EF50CE"/>
    <w:rsid w:val="00EF7AF6"/>
    <w:rsid w:val="00EF7C46"/>
    <w:rsid w:val="00F01EE5"/>
    <w:rsid w:val="00F05D95"/>
    <w:rsid w:val="00F111FD"/>
    <w:rsid w:val="00F11979"/>
    <w:rsid w:val="00F13EED"/>
    <w:rsid w:val="00F15C6D"/>
    <w:rsid w:val="00F2383D"/>
    <w:rsid w:val="00F26EF9"/>
    <w:rsid w:val="00F27050"/>
    <w:rsid w:val="00F2723C"/>
    <w:rsid w:val="00F3229F"/>
    <w:rsid w:val="00F328BE"/>
    <w:rsid w:val="00F3436C"/>
    <w:rsid w:val="00F362A8"/>
    <w:rsid w:val="00F363C6"/>
    <w:rsid w:val="00F36E4B"/>
    <w:rsid w:val="00F37507"/>
    <w:rsid w:val="00F41759"/>
    <w:rsid w:val="00F420E0"/>
    <w:rsid w:val="00F4251C"/>
    <w:rsid w:val="00F445DF"/>
    <w:rsid w:val="00F46761"/>
    <w:rsid w:val="00F471CF"/>
    <w:rsid w:val="00F51952"/>
    <w:rsid w:val="00F51F4E"/>
    <w:rsid w:val="00F53C3A"/>
    <w:rsid w:val="00F63799"/>
    <w:rsid w:val="00F700F4"/>
    <w:rsid w:val="00F752E1"/>
    <w:rsid w:val="00F8119D"/>
    <w:rsid w:val="00F83698"/>
    <w:rsid w:val="00F84AB8"/>
    <w:rsid w:val="00F86B07"/>
    <w:rsid w:val="00F93F46"/>
    <w:rsid w:val="00F94299"/>
    <w:rsid w:val="00F943B4"/>
    <w:rsid w:val="00F9472D"/>
    <w:rsid w:val="00FA0051"/>
    <w:rsid w:val="00FA1587"/>
    <w:rsid w:val="00FA5CCD"/>
    <w:rsid w:val="00FB2877"/>
    <w:rsid w:val="00FB3A91"/>
    <w:rsid w:val="00FB508F"/>
    <w:rsid w:val="00FB50B5"/>
    <w:rsid w:val="00FB77BA"/>
    <w:rsid w:val="00FC0A77"/>
    <w:rsid w:val="00FC1880"/>
    <w:rsid w:val="00FC48CC"/>
    <w:rsid w:val="00FC6C88"/>
    <w:rsid w:val="00FC6E27"/>
    <w:rsid w:val="00FD0788"/>
    <w:rsid w:val="00FD446E"/>
    <w:rsid w:val="00FD4C7E"/>
    <w:rsid w:val="00FD4E84"/>
    <w:rsid w:val="00FD56DF"/>
    <w:rsid w:val="00FD59EF"/>
    <w:rsid w:val="00FD6823"/>
    <w:rsid w:val="00FE4769"/>
    <w:rsid w:val="00FE7B84"/>
    <w:rsid w:val="00FF0444"/>
    <w:rsid w:val="00FF12A1"/>
    <w:rsid w:val="00FF1FD2"/>
    <w:rsid w:val="00FF2C65"/>
    <w:rsid w:val="00FF449D"/>
    <w:rsid w:val="00FF5FCF"/>
    <w:rsid w:val="022140F2"/>
    <w:rsid w:val="05EC1046"/>
    <w:rsid w:val="06923B5E"/>
    <w:rsid w:val="0752F859"/>
    <w:rsid w:val="07699005"/>
    <w:rsid w:val="081B2E43"/>
    <w:rsid w:val="083AF078"/>
    <w:rsid w:val="0A20297A"/>
    <w:rsid w:val="0B82EEC1"/>
    <w:rsid w:val="0CAB53B5"/>
    <w:rsid w:val="0CF1B08E"/>
    <w:rsid w:val="0D2B11B3"/>
    <w:rsid w:val="0E903CA1"/>
    <w:rsid w:val="1276DA66"/>
    <w:rsid w:val="12D35B0B"/>
    <w:rsid w:val="1313598C"/>
    <w:rsid w:val="14F53CD2"/>
    <w:rsid w:val="15DC59CB"/>
    <w:rsid w:val="17486758"/>
    <w:rsid w:val="1FB103DC"/>
    <w:rsid w:val="2002AF76"/>
    <w:rsid w:val="2064ED9F"/>
    <w:rsid w:val="214CD43D"/>
    <w:rsid w:val="221C7734"/>
    <w:rsid w:val="22A1B476"/>
    <w:rsid w:val="22CF7C41"/>
    <w:rsid w:val="23FE0914"/>
    <w:rsid w:val="243D84D7"/>
    <w:rsid w:val="25D95538"/>
    <w:rsid w:val="27C2B259"/>
    <w:rsid w:val="28F47AEA"/>
    <w:rsid w:val="2EE9DA37"/>
    <w:rsid w:val="2FB49BE1"/>
    <w:rsid w:val="3240A77A"/>
    <w:rsid w:val="3652B35D"/>
    <w:rsid w:val="3A96C85E"/>
    <w:rsid w:val="3B1D352A"/>
    <w:rsid w:val="3C0AB606"/>
    <w:rsid w:val="3CFAF5B5"/>
    <w:rsid w:val="40ECE185"/>
    <w:rsid w:val="423A8E0A"/>
    <w:rsid w:val="443F0A77"/>
    <w:rsid w:val="44E4816E"/>
    <w:rsid w:val="45F63340"/>
    <w:rsid w:val="4710AC9B"/>
    <w:rsid w:val="47D0A0B5"/>
    <w:rsid w:val="47D44556"/>
    <w:rsid w:val="4ADCBB3F"/>
    <w:rsid w:val="4D0D15B0"/>
    <w:rsid w:val="516DA424"/>
    <w:rsid w:val="543D5F3B"/>
    <w:rsid w:val="55CB75B5"/>
    <w:rsid w:val="576668D1"/>
    <w:rsid w:val="58A9D1C5"/>
    <w:rsid w:val="5B58ABE5"/>
    <w:rsid w:val="5D64DA85"/>
    <w:rsid w:val="61B32AAB"/>
    <w:rsid w:val="647F9307"/>
    <w:rsid w:val="68E9070B"/>
    <w:rsid w:val="69DE2866"/>
    <w:rsid w:val="6B546F9F"/>
    <w:rsid w:val="6E8C1061"/>
    <w:rsid w:val="6E8F253E"/>
    <w:rsid w:val="6ED23911"/>
    <w:rsid w:val="7076049E"/>
    <w:rsid w:val="7458EC61"/>
    <w:rsid w:val="76AA25A0"/>
    <w:rsid w:val="7EAD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49EDCC"/>
  <w15:chartTrackingRefBased/>
  <w15:docId w15:val="{101A9725-1248-4A34-AD0A-5027E755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BA5"/>
    <w:pPr>
      <w:jc w:val="both"/>
    </w:pPr>
  </w:style>
  <w:style w:type="paragraph" w:styleId="Ttulo1">
    <w:name w:val="heading 1"/>
    <w:basedOn w:val="Prrafodelista"/>
    <w:next w:val="Normal"/>
    <w:link w:val="Ttulo1Car"/>
    <w:uiPriority w:val="9"/>
    <w:qFormat/>
    <w:rsid w:val="00FD59EF"/>
    <w:pPr>
      <w:numPr>
        <w:numId w:val="1"/>
      </w:numPr>
      <w:spacing w:before="480" w:after="240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07BD"/>
    <w:pPr>
      <w:keepNext/>
      <w:tabs>
        <w:tab w:val="left" w:pos="1560"/>
      </w:tabs>
      <w:spacing w:before="480" w:after="0" w:line="240" w:lineRule="auto"/>
      <w:ind w:right="-6"/>
      <w:outlineLvl w:val="1"/>
    </w:pPr>
    <w:rPr>
      <w:rFonts w:ascii="Arial" w:eastAsia="Times New Roman" w:hAnsi="Arial" w:cs="Times New Roman"/>
      <w:b/>
      <w:sz w:val="24"/>
      <w:szCs w:val="24"/>
      <w:u w:val="single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64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402"/>
  </w:style>
  <w:style w:type="paragraph" w:styleId="Piedepgina">
    <w:name w:val="footer"/>
    <w:basedOn w:val="Normal"/>
    <w:link w:val="PiedepginaCar"/>
    <w:uiPriority w:val="99"/>
    <w:unhideWhenUsed/>
    <w:rsid w:val="00275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402"/>
  </w:style>
  <w:style w:type="character" w:styleId="Nmerodepgina">
    <w:name w:val="page number"/>
    <w:basedOn w:val="Fuentedeprrafopredeter"/>
    <w:rsid w:val="00275402"/>
  </w:style>
  <w:style w:type="paragraph" w:styleId="Prrafodelista">
    <w:name w:val="List Paragraph"/>
    <w:basedOn w:val="Normal"/>
    <w:uiPriority w:val="1"/>
    <w:qFormat/>
    <w:rsid w:val="00EF4751"/>
    <w:pPr>
      <w:spacing w:before="120" w:after="120" w:line="240" w:lineRule="auto"/>
      <w:ind w:left="1077"/>
    </w:pPr>
  </w:style>
  <w:style w:type="character" w:styleId="Refdecomentario">
    <w:name w:val="annotation reference"/>
    <w:basedOn w:val="Fuentedeprrafopredeter"/>
    <w:uiPriority w:val="99"/>
    <w:semiHidden/>
    <w:unhideWhenUsed/>
    <w:rsid w:val="005037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037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037E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37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37E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3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7E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2641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D59EF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7807BD"/>
    <w:rPr>
      <w:rFonts w:ascii="Arial" w:eastAsia="Times New Roman" w:hAnsi="Arial" w:cs="Times New Roman"/>
      <w:b/>
      <w:sz w:val="24"/>
      <w:szCs w:val="24"/>
      <w:u w:val="single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E6622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124118"/>
    <w:pPr>
      <w:tabs>
        <w:tab w:val="right" w:leader="dot" w:pos="8210"/>
      </w:tabs>
      <w:spacing w:after="0" w:line="240" w:lineRule="auto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1E6622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1E662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1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B726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2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85312B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A564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Normal"/>
    <w:rsid w:val="004252B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4252B2"/>
  </w:style>
  <w:style w:type="character" w:customStyle="1" w:styleId="eop">
    <w:name w:val="eop"/>
    <w:basedOn w:val="Fuentedeprrafopredeter"/>
    <w:rsid w:val="004252B2"/>
  </w:style>
  <w:style w:type="paragraph" w:styleId="Textonotapie">
    <w:name w:val="footnote text"/>
    <w:basedOn w:val="Normal"/>
    <w:link w:val="TextonotapieCar"/>
    <w:uiPriority w:val="99"/>
    <w:semiHidden/>
    <w:unhideWhenUsed/>
    <w:rsid w:val="00F05D95"/>
    <w:pPr>
      <w:spacing w:after="0" w:line="240" w:lineRule="auto"/>
      <w:jc w:val="left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D9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5D9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431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147223"/>
    <w:pPr>
      <w:widowControl w:val="0"/>
      <w:autoSpaceDE w:val="0"/>
      <w:autoSpaceDN w:val="0"/>
      <w:spacing w:after="0" w:line="240" w:lineRule="auto"/>
      <w:ind w:left="207"/>
      <w:jc w:val="left"/>
    </w:pPr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47223"/>
    <w:rPr>
      <w:rFonts w:ascii="Calibri" w:eastAsia="Calibri" w:hAnsi="Calibri" w:cs="Calibri"/>
    </w:rPr>
  </w:style>
  <w:style w:type="paragraph" w:styleId="Revisin">
    <w:name w:val="Revision"/>
    <w:hidden/>
    <w:uiPriority w:val="99"/>
    <w:semiHidden/>
    <w:rsid w:val="009075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clm.es/ps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pd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eccion.datos@uclm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.Castro\OneDrive%20-%20Universidad%20de%20Castilla-La%20Mancha\Universidad\UCLM\IIER\Becas%20IIER\Becas%20estudiantes%20IIER%202526\Documentos%20trabajo\CP.01.TFE.Bases%20Convocatoria%20Premios%20TFG-TFM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64f4f0-d141-4d97-a80c-7cda0455b83f" xsi:nil="true"/>
    <lcf76f155ced4ddcb4097134ff3c332f xmlns="55f127be-a81a-4e1f-a626-b6f6e7ff5fa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DC7AF6182EEE41B3E4ACEC3441C333" ma:contentTypeVersion="14" ma:contentTypeDescription="Crear nuevo documento." ma:contentTypeScope="" ma:versionID="43b0f58369e5eb200429e491588ff7ad">
  <xsd:schema xmlns:xsd="http://www.w3.org/2001/XMLSchema" xmlns:xs="http://www.w3.org/2001/XMLSchema" xmlns:p="http://schemas.microsoft.com/office/2006/metadata/properties" xmlns:ns2="55f127be-a81a-4e1f-a626-b6f6e7ff5fa0" xmlns:ns3="7b64f4f0-d141-4d97-a80c-7cda0455b83f" targetNamespace="http://schemas.microsoft.com/office/2006/metadata/properties" ma:root="true" ma:fieldsID="4e44cf028b579c9f2e0007480f36fdda" ns2:_="" ns3:_="">
    <xsd:import namespace="55f127be-a81a-4e1f-a626-b6f6e7ff5fa0"/>
    <xsd:import namespace="7b64f4f0-d141-4d97-a80c-7cda0455b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127be-a81a-4e1f-a626-b6f6e7ff5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487fa49-aac8-4e58-9212-c500be7f8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4f4f0-d141-4d97-a80c-7cda0455b83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b68c70e-d495-46d7-a1a3-8cc05bda53d0}" ma:internalName="TaxCatchAll" ma:showField="CatchAllData" ma:web="7b64f4f0-d141-4d97-a80c-7cda0455b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0EAE59-E035-4845-9B80-5B44E9452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C4F44-BBA0-40FE-849C-FAD477046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A76BB3-2AF9-44D9-9333-8B266C945B85}">
  <ds:schemaRefs>
    <ds:schemaRef ds:uri="http://schemas.microsoft.com/office/2006/metadata/properties"/>
    <ds:schemaRef ds:uri="http://schemas.microsoft.com/office/infopath/2007/PartnerControls"/>
    <ds:schemaRef ds:uri="7b64f4f0-d141-4d97-a80c-7cda0455b83f"/>
    <ds:schemaRef ds:uri="55f127be-a81a-4e1f-a626-b6f6e7ff5fa0"/>
  </ds:schemaRefs>
</ds:datastoreItem>
</file>

<file path=customXml/itemProps4.xml><?xml version="1.0" encoding="utf-8"?>
<ds:datastoreItem xmlns:ds="http://schemas.openxmlformats.org/officeDocument/2006/customXml" ds:itemID="{1E6D88FF-2FF3-4CAB-A9F0-C43007BE2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127be-a81a-4e1f-a626-b6f6e7ff5fa0"/>
    <ds:schemaRef ds:uri="7b64f4f0-d141-4d97-a80c-7cda0455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CP.01.TFE.Bases Convocatoria Premios TFG-TFM.dotx</Template>
  <TotalTime>15</TotalTime>
  <Pages>1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Castro García</dc:creator>
  <cp:keywords/>
  <dc:description/>
  <cp:lastModifiedBy>Miguel Castro García</cp:lastModifiedBy>
  <cp:revision>19</cp:revision>
  <cp:lastPrinted>2020-07-02T01:29:00Z</cp:lastPrinted>
  <dcterms:created xsi:type="dcterms:W3CDTF">2025-07-01T11:42:00Z</dcterms:created>
  <dcterms:modified xsi:type="dcterms:W3CDTF">2025-07-22T08:26:00Z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0x01010014DC7AF6182EEE41B3E4ACEC3441C333</vt:lpwstr>
  </property>
</Properties>
</file>