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ABC35" w14:textId="2CE6C6E8" w:rsidR="00147223" w:rsidRDefault="00147223" w:rsidP="47D0A0B5">
      <w:pPr>
        <w:pStyle w:val="Encabezado"/>
        <w:tabs>
          <w:tab w:val="clear" w:pos="4252"/>
          <w:tab w:val="clear" w:pos="8504"/>
        </w:tabs>
        <w:jc w:val="center"/>
        <w:rPr>
          <w:rFonts w:eastAsiaTheme="minorEastAsia"/>
          <w:b/>
          <w:bCs/>
          <w:sz w:val="20"/>
          <w:szCs w:val="20"/>
        </w:rPr>
      </w:pPr>
      <w:r w:rsidRPr="47D0A0B5">
        <w:rPr>
          <w:rFonts w:eastAsiaTheme="minorEastAsia"/>
          <w:b/>
          <w:bCs/>
          <w:sz w:val="20"/>
          <w:szCs w:val="20"/>
        </w:rPr>
        <w:t>Anexo II: CESIÓN DE DERECHOS DE</w:t>
      </w:r>
      <w:r w:rsidR="003D3F6E">
        <w:rPr>
          <w:rFonts w:eastAsiaTheme="minorEastAsia"/>
          <w:b/>
          <w:bCs/>
          <w:sz w:val="20"/>
          <w:szCs w:val="20"/>
        </w:rPr>
        <w:t xml:space="preserve"> LOS</w:t>
      </w:r>
      <w:r w:rsidR="00442690">
        <w:rPr>
          <w:rFonts w:eastAsiaTheme="minorEastAsia"/>
          <w:b/>
          <w:bCs/>
          <w:sz w:val="20"/>
          <w:szCs w:val="20"/>
        </w:rPr>
        <w:t xml:space="preserve"> DOCUMENTO</w:t>
      </w:r>
      <w:r w:rsidR="003D3F6E">
        <w:rPr>
          <w:rFonts w:eastAsiaTheme="minorEastAsia"/>
          <w:b/>
          <w:bCs/>
          <w:sz w:val="20"/>
          <w:szCs w:val="20"/>
        </w:rPr>
        <w:t>S</w:t>
      </w:r>
      <w:r w:rsidR="00442690">
        <w:rPr>
          <w:rFonts w:eastAsiaTheme="minorEastAsia"/>
          <w:b/>
          <w:bCs/>
          <w:sz w:val="20"/>
          <w:szCs w:val="20"/>
        </w:rPr>
        <w:t xml:space="preserve"> </w:t>
      </w:r>
      <w:r w:rsidR="001B6349">
        <w:rPr>
          <w:rFonts w:eastAsiaTheme="minorEastAsia"/>
          <w:b/>
          <w:bCs/>
          <w:sz w:val="20"/>
          <w:szCs w:val="20"/>
        </w:rPr>
        <w:t xml:space="preserve">FINALES </w:t>
      </w:r>
      <w:r w:rsidR="003D3F6E">
        <w:rPr>
          <w:rFonts w:eastAsiaTheme="minorEastAsia"/>
          <w:b/>
          <w:bCs/>
          <w:sz w:val="20"/>
          <w:szCs w:val="20"/>
        </w:rPr>
        <w:t>CO</w:t>
      </w:r>
      <w:r w:rsidR="00490D5E">
        <w:rPr>
          <w:rFonts w:eastAsiaTheme="minorEastAsia"/>
          <w:b/>
          <w:bCs/>
          <w:sz w:val="20"/>
          <w:szCs w:val="20"/>
        </w:rPr>
        <w:t>R</w:t>
      </w:r>
      <w:r w:rsidR="003D3F6E">
        <w:rPr>
          <w:rFonts w:eastAsiaTheme="minorEastAsia"/>
          <w:b/>
          <w:bCs/>
          <w:sz w:val="20"/>
          <w:szCs w:val="20"/>
        </w:rPr>
        <w:t>RESPONDIENTES AL</w:t>
      </w:r>
      <w:r w:rsidR="00442690">
        <w:rPr>
          <w:rFonts w:eastAsiaTheme="minorEastAsia"/>
          <w:b/>
          <w:bCs/>
          <w:sz w:val="20"/>
          <w:szCs w:val="20"/>
        </w:rPr>
        <w:t xml:space="preserve"> TFG O TFM </w:t>
      </w:r>
      <w:r w:rsidR="001B6349">
        <w:rPr>
          <w:rFonts w:eastAsiaTheme="minorEastAsia"/>
          <w:b/>
          <w:bCs/>
          <w:sz w:val="20"/>
          <w:szCs w:val="20"/>
        </w:rPr>
        <w:t>DE LA PERSONA BENEFICIARIA DE LA CO</w:t>
      </w:r>
      <w:r w:rsidR="005B6C14">
        <w:rPr>
          <w:rFonts w:eastAsiaTheme="minorEastAsia"/>
          <w:b/>
          <w:bCs/>
          <w:sz w:val="20"/>
          <w:szCs w:val="20"/>
        </w:rPr>
        <w:t xml:space="preserve">NVOCATORIA DE AYUDAS </w:t>
      </w:r>
      <w:r w:rsidR="003D3F6E">
        <w:rPr>
          <w:rFonts w:eastAsiaTheme="minorEastAsia"/>
          <w:b/>
          <w:bCs/>
          <w:sz w:val="20"/>
          <w:szCs w:val="20"/>
        </w:rPr>
        <w:t>A</w:t>
      </w:r>
      <w:r w:rsidRPr="47D0A0B5">
        <w:rPr>
          <w:rFonts w:eastAsiaTheme="minorEastAsia"/>
          <w:b/>
          <w:bCs/>
          <w:spacing w:val="1"/>
          <w:sz w:val="20"/>
          <w:szCs w:val="20"/>
        </w:rPr>
        <w:t xml:space="preserve"> </w:t>
      </w:r>
      <w:r w:rsidRPr="47D0A0B5">
        <w:rPr>
          <w:rFonts w:eastAsiaTheme="minorEastAsia"/>
          <w:b/>
          <w:bCs/>
          <w:sz w:val="20"/>
          <w:szCs w:val="20"/>
        </w:rPr>
        <w:t>LA</w:t>
      </w:r>
      <w:r w:rsidRPr="47D0A0B5">
        <w:rPr>
          <w:rFonts w:eastAsiaTheme="minorEastAsia"/>
          <w:b/>
          <w:bCs/>
          <w:spacing w:val="-2"/>
          <w:sz w:val="20"/>
          <w:szCs w:val="20"/>
        </w:rPr>
        <w:t xml:space="preserve"> </w:t>
      </w:r>
      <w:r w:rsidRPr="47D0A0B5">
        <w:rPr>
          <w:rFonts w:eastAsiaTheme="minorEastAsia"/>
          <w:b/>
          <w:bCs/>
          <w:sz w:val="20"/>
          <w:szCs w:val="20"/>
        </w:rPr>
        <w:t>UNIVERSIDAD</w:t>
      </w:r>
      <w:r w:rsidRPr="47D0A0B5">
        <w:rPr>
          <w:rFonts w:eastAsiaTheme="minorEastAsia"/>
          <w:b/>
          <w:bCs/>
          <w:spacing w:val="-2"/>
          <w:sz w:val="20"/>
          <w:szCs w:val="20"/>
        </w:rPr>
        <w:t xml:space="preserve"> </w:t>
      </w:r>
      <w:r w:rsidRPr="47D0A0B5">
        <w:rPr>
          <w:rFonts w:eastAsiaTheme="minorEastAsia"/>
          <w:b/>
          <w:bCs/>
          <w:sz w:val="20"/>
          <w:szCs w:val="20"/>
        </w:rPr>
        <w:t>DE</w:t>
      </w:r>
      <w:r w:rsidRPr="47D0A0B5">
        <w:rPr>
          <w:rFonts w:eastAsiaTheme="minorEastAsia"/>
          <w:b/>
          <w:bCs/>
          <w:spacing w:val="-2"/>
          <w:sz w:val="20"/>
          <w:szCs w:val="20"/>
        </w:rPr>
        <w:t xml:space="preserve"> </w:t>
      </w:r>
      <w:r w:rsidRPr="47D0A0B5">
        <w:rPr>
          <w:rFonts w:eastAsiaTheme="minorEastAsia"/>
          <w:b/>
          <w:bCs/>
          <w:sz w:val="20"/>
          <w:szCs w:val="20"/>
        </w:rPr>
        <w:t>CASTILLA-LA MANCHA</w:t>
      </w:r>
    </w:p>
    <w:p w14:paraId="2E232FEF" w14:textId="77777777" w:rsidR="00147223" w:rsidRPr="009305D1" w:rsidRDefault="00147223" w:rsidP="47D0A0B5">
      <w:pPr>
        <w:pStyle w:val="Encabezado"/>
        <w:rPr>
          <w:rFonts w:eastAsiaTheme="minorEastAsia"/>
          <w:sz w:val="10"/>
          <w:szCs w:val="1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47223" w:rsidRPr="009305D1" w14:paraId="7685F568" w14:textId="77777777" w:rsidTr="47D0A0B5">
        <w:tc>
          <w:tcPr>
            <w:tcW w:w="9060" w:type="dxa"/>
          </w:tcPr>
          <w:p w14:paraId="16F2AA8F" w14:textId="77777777" w:rsidR="00147223" w:rsidRPr="009305D1" w:rsidRDefault="00147223" w:rsidP="47D0A0B5">
            <w:pPr>
              <w:pStyle w:val="Textoindependiente"/>
              <w:ind w:left="0"/>
              <w:jc w:val="both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47D0A0B5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DATOS DEL CEDENTE</w:t>
            </w:r>
          </w:p>
        </w:tc>
      </w:tr>
    </w:tbl>
    <w:p w14:paraId="0C247F3C" w14:textId="77777777" w:rsidR="00147223" w:rsidRPr="009305D1" w:rsidRDefault="00147223" w:rsidP="47D0A0B5">
      <w:pPr>
        <w:pStyle w:val="Textoindependiente"/>
        <w:ind w:left="0"/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47D0A0B5">
        <w:rPr>
          <w:rFonts w:asciiTheme="minorHAnsi" w:eastAsiaTheme="minorEastAsia" w:hAnsiTheme="minorHAnsi" w:cstheme="minorBidi"/>
          <w:sz w:val="20"/>
          <w:szCs w:val="20"/>
        </w:rPr>
        <w:t>Apellidos</w:t>
      </w:r>
      <w:r w:rsidRPr="47D0A0B5">
        <w:rPr>
          <w:rFonts w:asciiTheme="minorHAnsi" w:eastAsiaTheme="minorEastAsia" w:hAnsiTheme="minorHAnsi" w:cstheme="minorBidi"/>
          <w:spacing w:val="-2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y</w:t>
      </w:r>
      <w:r w:rsidRPr="47D0A0B5">
        <w:rPr>
          <w:rFonts w:asciiTheme="minorHAnsi" w:eastAsiaTheme="minorEastAsia" w:hAnsiTheme="minorHAnsi" w:cstheme="minorBidi"/>
          <w:spacing w:val="-2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nombre:</w:t>
      </w:r>
    </w:p>
    <w:p w14:paraId="6F31DC5D" w14:textId="77777777" w:rsidR="00147223" w:rsidRPr="009305D1" w:rsidRDefault="00147223" w:rsidP="47D0A0B5">
      <w:pPr>
        <w:pStyle w:val="Textoindependiente"/>
        <w:ind w:left="0"/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47D0A0B5">
        <w:rPr>
          <w:rFonts w:asciiTheme="minorHAnsi" w:eastAsiaTheme="minorEastAsia" w:hAnsiTheme="minorHAnsi" w:cstheme="minorBidi"/>
          <w:sz w:val="20"/>
          <w:szCs w:val="20"/>
        </w:rPr>
        <w:t>DNI/NIF/NIE/Pasaporte:</w:t>
      </w:r>
    </w:p>
    <w:p w14:paraId="66DFC522" w14:textId="77777777" w:rsidR="00147223" w:rsidRPr="009305D1" w:rsidRDefault="00147223" w:rsidP="47D0A0B5">
      <w:pPr>
        <w:pStyle w:val="Textoindependiente"/>
        <w:spacing w:line="247" w:lineRule="exact"/>
        <w:ind w:left="0"/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47D0A0B5">
        <w:rPr>
          <w:rFonts w:asciiTheme="minorHAnsi" w:eastAsiaTheme="minorEastAsia" w:hAnsiTheme="minorHAnsi" w:cstheme="minorBidi"/>
          <w:sz w:val="20"/>
          <w:szCs w:val="20"/>
        </w:rPr>
        <w:t>Domicilio:</w:t>
      </w:r>
    </w:p>
    <w:p w14:paraId="319A922D" w14:textId="77777777" w:rsidR="00147223" w:rsidRDefault="00147223" w:rsidP="47D0A0B5">
      <w:pPr>
        <w:pStyle w:val="Textoindependiente"/>
        <w:ind w:left="0"/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47D0A0B5">
        <w:rPr>
          <w:rFonts w:asciiTheme="minorHAnsi" w:eastAsiaTheme="minorEastAsia" w:hAnsiTheme="minorHAnsi" w:cstheme="minorBidi"/>
          <w:sz w:val="20"/>
          <w:szCs w:val="20"/>
        </w:rPr>
        <w:t>Datos de contacto (email y/o teléfono):</w:t>
      </w:r>
    </w:p>
    <w:p w14:paraId="663489D2" w14:textId="77777777" w:rsidR="005B6C14" w:rsidRPr="009305D1" w:rsidRDefault="005B6C14" w:rsidP="47D0A0B5">
      <w:pPr>
        <w:pStyle w:val="Textoindependiente"/>
        <w:ind w:left="0"/>
        <w:jc w:val="both"/>
        <w:rPr>
          <w:rFonts w:asciiTheme="minorHAnsi" w:eastAsiaTheme="minorEastAsia" w:hAnsiTheme="minorHAnsi" w:cstheme="minorBid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47223" w:rsidRPr="009305D1" w14:paraId="5892757A" w14:textId="77777777" w:rsidTr="47D0A0B5">
        <w:tc>
          <w:tcPr>
            <w:tcW w:w="9214" w:type="dxa"/>
          </w:tcPr>
          <w:p w14:paraId="11E6A69C" w14:textId="77777777" w:rsidR="00147223" w:rsidRPr="009305D1" w:rsidRDefault="00147223" w:rsidP="47D0A0B5">
            <w:pPr>
              <w:pStyle w:val="Textoindependiente"/>
              <w:ind w:left="0"/>
              <w:jc w:val="both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47D0A0B5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DATOS DEL CESIONARIO:</w:t>
            </w:r>
          </w:p>
        </w:tc>
      </w:tr>
    </w:tbl>
    <w:p w14:paraId="05B1BC1D" w14:textId="77777777" w:rsidR="00147223" w:rsidRPr="009305D1" w:rsidRDefault="00147223" w:rsidP="47D0A0B5">
      <w:pPr>
        <w:pStyle w:val="Textoindependiente"/>
        <w:ind w:left="0"/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47D0A0B5">
        <w:rPr>
          <w:rFonts w:asciiTheme="minorHAnsi" w:eastAsiaTheme="minorEastAsia" w:hAnsiTheme="minorHAnsi" w:cstheme="minorBidi"/>
          <w:sz w:val="20"/>
          <w:szCs w:val="20"/>
        </w:rPr>
        <w:t>Universidad</w:t>
      </w:r>
      <w:r w:rsidRPr="47D0A0B5">
        <w:rPr>
          <w:rFonts w:asciiTheme="minorHAnsi" w:eastAsiaTheme="minorEastAsia" w:hAnsiTheme="minorHAnsi" w:cstheme="minorBidi"/>
          <w:spacing w:val="-2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de</w:t>
      </w:r>
      <w:r w:rsidRPr="47D0A0B5">
        <w:rPr>
          <w:rFonts w:asciiTheme="minorHAnsi" w:eastAsiaTheme="minorEastAsia" w:hAnsiTheme="minorHAnsi" w:cstheme="minorBidi"/>
          <w:spacing w:val="-3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Castilla-La</w:t>
      </w:r>
      <w:r w:rsidRPr="47D0A0B5">
        <w:rPr>
          <w:rFonts w:asciiTheme="minorHAnsi" w:eastAsiaTheme="minorEastAsia" w:hAnsiTheme="minorHAnsi" w:cstheme="minorBidi"/>
          <w:spacing w:val="-2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Mancha</w:t>
      </w:r>
    </w:p>
    <w:p w14:paraId="0E8A6281" w14:textId="77777777" w:rsidR="00147223" w:rsidRPr="009305D1" w:rsidRDefault="00147223" w:rsidP="47D0A0B5">
      <w:pPr>
        <w:pStyle w:val="Textoindependiente"/>
        <w:spacing w:line="252" w:lineRule="auto"/>
        <w:ind w:left="0"/>
        <w:jc w:val="both"/>
        <w:rPr>
          <w:rFonts w:asciiTheme="minorHAnsi" w:eastAsiaTheme="minorEastAsia" w:hAnsiTheme="minorHAnsi" w:cstheme="minorBidi"/>
          <w:spacing w:val="-47"/>
          <w:sz w:val="20"/>
          <w:szCs w:val="20"/>
        </w:rPr>
      </w:pPr>
      <w:r w:rsidRPr="47D0A0B5">
        <w:rPr>
          <w:rFonts w:asciiTheme="minorHAnsi" w:eastAsiaTheme="minorEastAsia" w:hAnsiTheme="minorHAnsi" w:cstheme="minorBidi"/>
          <w:sz w:val="20"/>
          <w:szCs w:val="20"/>
        </w:rPr>
        <w:t xml:space="preserve">C/ Altagracia, </w:t>
      </w:r>
      <w:proofErr w:type="spellStart"/>
      <w:r w:rsidRPr="47D0A0B5">
        <w:rPr>
          <w:rFonts w:asciiTheme="minorHAnsi" w:eastAsiaTheme="minorEastAsia" w:hAnsiTheme="minorHAnsi" w:cstheme="minorBidi"/>
          <w:sz w:val="20"/>
          <w:szCs w:val="20"/>
        </w:rPr>
        <w:t>nº</w:t>
      </w:r>
      <w:proofErr w:type="spellEnd"/>
      <w:r w:rsidRPr="47D0A0B5">
        <w:rPr>
          <w:rFonts w:asciiTheme="minorHAnsi" w:eastAsiaTheme="minorEastAsia" w:hAnsiTheme="minorHAnsi" w:cstheme="minorBidi"/>
          <w:sz w:val="20"/>
          <w:szCs w:val="20"/>
        </w:rPr>
        <w:t xml:space="preserve"> 50. 13071, Ciudad Real</w:t>
      </w:r>
      <w:r w:rsidRPr="47D0A0B5">
        <w:rPr>
          <w:rFonts w:asciiTheme="minorHAnsi" w:eastAsiaTheme="minorEastAsia" w:hAnsiTheme="minorHAnsi" w:cstheme="minorBidi"/>
          <w:spacing w:val="-47"/>
          <w:sz w:val="20"/>
          <w:szCs w:val="20"/>
        </w:rPr>
        <w:t xml:space="preserve"> </w:t>
      </w:r>
    </w:p>
    <w:p w14:paraId="6DF1AAA7" w14:textId="77777777" w:rsidR="00147223" w:rsidRDefault="00147223" w:rsidP="47D0A0B5">
      <w:pPr>
        <w:pStyle w:val="Textoindependiente"/>
        <w:ind w:left="0"/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47D0A0B5">
        <w:rPr>
          <w:rFonts w:asciiTheme="minorHAnsi" w:eastAsiaTheme="minorEastAsia" w:hAnsiTheme="minorHAnsi" w:cstheme="minorBidi"/>
          <w:sz w:val="20"/>
          <w:szCs w:val="20"/>
        </w:rPr>
        <w:t>CIF: Q-1368009E</w:t>
      </w:r>
    </w:p>
    <w:p w14:paraId="537EBC51" w14:textId="77777777" w:rsidR="005B6C14" w:rsidRPr="009305D1" w:rsidRDefault="005B6C14" w:rsidP="47D0A0B5">
      <w:pPr>
        <w:pStyle w:val="Textoindependiente"/>
        <w:ind w:left="0"/>
        <w:jc w:val="both"/>
        <w:rPr>
          <w:rFonts w:asciiTheme="minorHAnsi" w:eastAsiaTheme="minorEastAsia" w:hAnsiTheme="minorHAnsi" w:cstheme="minorBid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47223" w:rsidRPr="009305D1" w14:paraId="2FD8281F" w14:textId="77777777" w:rsidTr="47D0A0B5">
        <w:tc>
          <w:tcPr>
            <w:tcW w:w="9214" w:type="dxa"/>
          </w:tcPr>
          <w:p w14:paraId="6B2CC6EB" w14:textId="77777777" w:rsidR="00147223" w:rsidRPr="009305D1" w:rsidRDefault="00147223" w:rsidP="47D0A0B5">
            <w:pPr>
              <w:pStyle w:val="Textoindependiente"/>
              <w:ind w:left="0"/>
              <w:jc w:val="both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47D0A0B5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OBJETO DE LA CESIÓN</w:t>
            </w:r>
          </w:p>
        </w:tc>
      </w:tr>
    </w:tbl>
    <w:p w14:paraId="128805C1" w14:textId="77777777" w:rsidR="00147223" w:rsidRDefault="00147223" w:rsidP="47D0A0B5">
      <w:pPr>
        <w:pStyle w:val="Textoindependiente"/>
        <w:ind w:left="0"/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47D0A0B5">
        <w:rPr>
          <w:rFonts w:asciiTheme="minorHAnsi" w:eastAsiaTheme="minorEastAsia" w:hAnsiTheme="minorHAnsi" w:cstheme="minorBidi"/>
          <w:sz w:val="20"/>
          <w:szCs w:val="20"/>
        </w:rPr>
        <w:t>Datos del documento o contenidos objeto de la cesión (nombre, fecha, finalidad, etc.):</w:t>
      </w:r>
    </w:p>
    <w:p w14:paraId="07518473" w14:textId="77777777" w:rsidR="00147223" w:rsidRDefault="00147223" w:rsidP="47D0A0B5">
      <w:pPr>
        <w:pStyle w:val="Textoindependiente"/>
        <w:ind w:left="0"/>
        <w:jc w:val="both"/>
        <w:rPr>
          <w:rFonts w:asciiTheme="minorHAnsi" w:eastAsiaTheme="minorEastAsia" w:hAnsiTheme="minorHAnsi" w:cstheme="minorBidi"/>
          <w:sz w:val="20"/>
          <w:szCs w:val="20"/>
        </w:rPr>
      </w:pPr>
    </w:p>
    <w:p w14:paraId="5D52E041" w14:textId="77777777" w:rsidR="00147223" w:rsidRDefault="00147223" w:rsidP="47D0A0B5">
      <w:pPr>
        <w:pStyle w:val="Textoindependiente"/>
        <w:ind w:left="0"/>
        <w:jc w:val="both"/>
        <w:rPr>
          <w:rFonts w:asciiTheme="minorHAnsi" w:eastAsiaTheme="minorEastAsia" w:hAnsiTheme="minorHAnsi" w:cstheme="minorBidi"/>
          <w:sz w:val="20"/>
          <w:szCs w:val="20"/>
        </w:rPr>
      </w:pPr>
    </w:p>
    <w:p w14:paraId="4F720B75" w14:textId="77777777" w:rsidR="00147223" w:rsidRPr="009305D1" w:rsidRDefault="00147223" w:rsidP="47D0A0B5">
      <w:pPr>
        <w:pStyle w:val="Textoindependiente"/>
        <w:ind w:left="0"/>
        <w:jc w:val="both"/>
        <w:rPr>
          <w:rFonts w:asciiTheme="minorHAnsi" w:eastAsiaTheme="minorEastAsia" w:hAnsiTheme="minorHAnsi" w:cstheme="minorBid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47223" w:rsidRPr="009305D1" w14:paraId="40FCEBC2" w14:textId="77777777" w:rsidTr="47D0A0B5">
        <w:tc>
          <w:tcPr>
            <w:tcW w:w="9214" w:type="dxa"/>
          </w:tcPr>
          <w:p w14:paraId="652E6C48" w14:textId="77777777" w:rsidR="00147223" w:rsidRPr="009305D1" w:rsidRDefault="00147223" w:rsidP="47D0A0B5">
            <w:pPr>
              <w:pStyle w:val="Textoindependiente"/>
              <w:ind w:left="0"/>
              <w:jc w:val="both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47D0A0B5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CONDICIONES DE LA CESIÓN</w:t>
            </w:r>
          </w:p>
        </w:tc>
      </w:tr>
    </w:tbl>
    <w:p w14:paraId="41ED5701" w14:textId="77777777" w:rsidR="00147223" w:rsidRPr="009305D1" w:rsidRDefault="00147223" w:rsidP="47D0A0B5">
      <w:pPr>
        <w:pStyle w:val="Textoindependiente"/>
        <w:spacing w:after="60" w:line="249" w:lineRule="auto"/>
        <w:ind w:left="0"/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47D0A0B5">
        <w:rPr>
          <w:rFonts w:asciiTheme="minorHAnsi" w:eastAsiaTheme="minorEastAsia" w:hAnsiTheme="minorHAnsi" w:cstheme="minorBidi"/>
          <w:sz w:val="20"/>
          <w:szCs w:val="20"/>
        </w:rPr>
        <w:t xml:space="preserve">El </w:t>
      </w:r>
      <w:r w:rsidRPr="47D0A0B5">
        <w:rPr>
          <w:rFonts w:asciiTheme="minorHAnsi" w:eastAsiaTheme="minorEastAsia" w:hAnsiTheme="minorHAnsi" w:cstheme="minorBidi"/>
          <w:b/>
          <w:bCs/>
          <w:sz w:val="20"/>
          <w:szCs w:val="20"/>
        </w:rPr>
        <w:t xml:space="preserve">CEDENTE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cede, con carácter gratuito, los derechos de reproducción y comunicación pública de</w:t>
      </w:r>
      <w:r w:rsidRPr="47D0A0B5">
        <w:rPr>
          <w:rFonts w:asciiTheme="minorHAnsi" w:eastAsiaTheme="minorEastAsia" w:hAnsiTheme="minorHAnsi" w:cstheme="minorBidi"/>
          <w:spacing w:val="1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los</w:t>
      </w:r>
      <w:r w:rsidRPr="47D0A0B5">
        <w:rPr>
          <w:rFonts w:asciiTheme="minorHAnsi" w:eastAsiaTheme="minorEastAsia" w:hAnsiTheme="minorHAnsi" w:cstheme="minorBidi"/>
          <w:spacing w:val="1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contenidos</w:t>
      </w:r>
      <w:r w:rsidRPr="47D0A0B5">
        <w:rPr>
          <w:rFonts w:asciiTheme="minorHAnsi" w:eastAsiaTheme="minorEastAsia" w:hAnsiTheme="minorHAnsi" w:cstheme="minorBidi"/>
          <w:spacing w:val="1"/>
          <w:sz w:val="20"/>
          <w:szCs w:val="20"/>
        </w:rPr>
        <w:t xml:space="preserve"> indicados en el objeto de la cesión,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a</w:t>
      </w:r>
      <w:r w:rsidRPr="47D0A0B5">
        <w:rPr>
          <w:rFonts w:asciiTheme="minorHAnsi" w:eastAsiaTheme="minorEastAsia" w:hAnsiTheme="minorHAnsi" w:cstheme="minorBidi"/>
          <w:spacing w:val="1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través</w:t>
      </w:r>
      <w:r w:rsidRPr="47D0A0B5">
        <w:rPr>
          <w:rFonts w:asciiTheme="minorHAnsi" w:eastAsiaTheme="minorEastAsia" w:hAnsiTheme="minorHAnsi" w:cstheme="minorBidi"/>
          <w:spacing w:val="1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de</w:t>
      </w:r>
      <w:r w:rsidRPr="47D0A0B5">
        <w:rPr>
          <w:rFonts w:asciiTheme="minorHAnsi" w:eastAsiaTheme="minorEastAsia" w:hAnsiTheme="minorHAnsi" w:cstheme="minorBidi"/>
          <w:spacing w:val="1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cualquier</w:t>
      </w:r>
      <w:r w:rsidRPr="47D0A0B5">
        <w:rPr>
          <w:rFonts w:asciiTheme="minorHAnsi" w:eastAsiaTheme="minorEastAsia" w:hAnsiTheme="minorHAnsi" w:cstheme="minorBidi"/>
          <w:spacing w:val="1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procedimiento</w:t>
      </w:r>
      <w:r w:rsidRPr="47D0A0B5">
        <w:rPr>
          <w:rFonts w:asciiTheme="minorHAnsi" w:eastAsiaTheme="minorEastAsia" w:hAnsiTheme="minorHAnsi" w:cstheme="minorBidi"/>
          <w:spacing w:val="-2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o</w:t>
      </w:r>
      <w:r w:rsidRPr="47D0A0B5">
        <w:rPr>
          <w:rFonts w:asciiTheme="minorHAnsi" w:eastAsiaTheme="minorEastAsia" w:hAnsiTheme="minorHAnsi" w:cstheme="minorBidi"/>
          <w:spacing w:val="-2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medio,</w:t>
      </w:r>
      <w:r w:rsidRPr="47D0A0B5">
        <w:rPr>
          <w:rFonts w:asciiTheme="minorHAnsi" w:eastAsiaTheme="minorEastAsia" w:hAnsiTheme="minorHAnsi" w:cstheme="minorBidi"/>
          <w:spacing w:val="-1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únicamente para</w:t>
      </w:r>
      <w:r w:rsidRPr="47D0A0B5">
        <w:rPr>
          <w:rFonts w:asciiTheme="minorHAnsi" w:eastAsiaTheme="minorEastAsia" w:hAnsiTheme="minorHAnsi" w:cstheme="minorBidi"/>
          <w:spacing w:val="-5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los</w:t>
      </w:r>
      <w:r w:rsidRPr="47D0A0B5">
        <w:rPr>
          <w:rFonts w:asciiTheme="minorHAnsi" w:eastAsiaTheme="minorEastAsia" w:hAnsiTheme="minorHAnsi" w:cstheme="minorBidi"/>
          <w:spacing w:val="-4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usos</w:t>
      </w:r>
      <w:r w:rsidRPr="47D0A0B5">
        <w:rPr>
          <w:rFonts w:asciiTheme="minorHAnsi" w:eastAsiaTheme="minorEastAsia" w:hAnsiTheme="minorHAnsi" w:cstheme="minorBidi"/>
          <w:spacing w:val="-4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que</w:t>
      </w:r>
      <w:r w:rsidRPr="47D0A0B5">
        <w:rPr>
          <w:rFonts w:asciiTheme="minorHAnsi" w:eastAsiaTheme="minorEastAsia" w:hAnsiTheme="minorHAnsi" w:cstheme="minorBidi"/>
          <w:spacing w:val="-2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se especifican</w:t>
      </w:r>
      <w:r w:rsidRPr="47D0A0B5">
        <w:rPr>
          <w:rFonts w:asciiTheme="minorHAnsi" w:eastAsiaTheme="minorEastAsia" w:hAnsiTheme="minorHAnsi" w:cstheme="minorBidi"/>
          <w:spacing w:val="-4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en</w:t>
      </w:r>
      <w:r w:rsidRPr="47D0A0B5">
        <w:rPr>
          <w:rFonts w:asciiTheme="minorHAnsi" w:eastAsiaTheme="minorEastAsia" w:hAnsiTheme="minorHAnsi" w:cstheme="minorBidi"/>
          <w:spacing w:val="-1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este documento.</w:t>
      </w:r>
    </w:p>
    <w:p w14:paraId="492F9FEC" w14:textId="77777777" w:rsidR="00147223" w:rsidRPr="009305D1" w:rsidRDefault="00147223" w:rsidP="47D0A0B5">
      <w:pPr>
        <w:pStyle w:val="Textoindependiente"/>
        <w:spacing w:after="60"/>
        <w:ind w:left="0"/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47D0A0B5">
        <w:rPr>
          <w:rFonts w:asciiTheme="minorHAnsi" w:eastAsiaTheme="minorEastAsia" w:hAnsiTheme="minorHAnsi" w:cstheme="minorBidi"/>
          <w:sz w:val="20"/>
          <w:szCs w:val="20"/>
        </w:rPr>
        <w:t>El</w:t>
      </w:r>
      <w:r w:rsidRPr="47D0A0B5">
        <w:rPr>
          <w:rFonts w:asciiTheme="minorHAnsi" w:eastAsiaTheme="minorEastAsia" w:hAnsiTheme="minorHAnsi" w:cstheme="minorBidi"/>
          <w:spacing w:val="-2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b/>
          <w:bCs/>
          <w:sz w:val="20"/>
          <w:szCs w:val="20"/>
        </w:rPr>
        <w:t>CEDENTE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 xml:space="preserve"> declara </w:t>
      </w:r>
      <w:r w:rsidRPr="47D0A0B5">
        <w:rPr>
          <w:rFonts w:asciiTheme="minorHAnsi" w:eastAsiaTheme="minorEastAsia" w:hAnsiTheme="minorHAnsi" w:cstheme="minorBidi"/>
          <w:spacing w:val="-1"/>
          <w:sz w:val="20"/>
          <w:szCs w:val="20"/>
        </w:rPr>
        <w:t>en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 xml:space="preserve"> virtud de este documento que es titular de los derechos de los contenidos objeto de esta cesión, y en consecuencia garantiza que puede otorgar la presente autorización.</w:t>
      </w:r>
    </w:p>
    <w:p w14:paraId="4317036A" w14:textId="77777777" w:rsidR="00147223" w:rsidRPr="009305D1" w:rsidRDefault="00147223" w:rsidP="47D0A0B5">
      <w:pPr>
        <w:pStyle w:val="Textoindependiente"/>
        <w:spacing w:after="60" w:line="249" w:lineRule="auto"/>
        <w:ind w:left="0"/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47D0A0B5">
        <w:rPr>
          <w:rFonts w:asciiTheme="minorHAnsi" w:eastAsiaTheme="minorEastAsia" w:hAnsiTheme="minorHAnsi" w:cstheme="minorBidi"/>
          <w:sz w:val="20"/>
          <w:szCs w:val="20"/>
        </w:rPr>
        <w:t>El</w:t>
      </w:r>
      <w:r w:rsidRPr="47D0A0B5">
        <w:rPr>
          <w:rFonts w:asciiTheme="minorHAnsi" w:eastAsiaTheme="minorEastAsia" w:hAnsiTheme="minorHAnsi" w:cstheme="minorBidi"/>
          <w:spacing w:val="1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b/>
          <w:bCs/>
          <w:sz w:val="20"/>
          <w:szCs w:val="20"/>
        </w:rPr>
        <w:t>CESIONARIO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 xml:space="preserve"> se compromete</w:t>
      </w:r>
      <w:r w:rsidRPr="47D0A0B5">
        <w:rPr>
          <w:rFonts w:asciiTheme="minorHAnsi" w:eastAsiaTheme="minorEastAsia" w:hAnsiTheme="minorHAnsi" w:cstheme="minorBidi"/>
          <w:spacing w:val="1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a</w:t>
      </w:r>
      <w:r w:rsidRPr="47D0A0B5">
        <w:rPr>
          <w:rFonts w:asciiTheme="minorHAnsi" w:eastAsiaTheme="minorEastAsia" w:hAnsiTheme="minorHAnsi" w:cstheme="minorBidi"/>
          <w:spacing w:val="1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usar</w:t>
      </w:r>
      <w:r w:rsidRPr="47D0A0B5">
        <w:rPr>
          <w:rFonts w:asciiTheme="minorHAnsi" w:eastAsiaTheme="minorEastAsia" w:hAnsiTheme="minorHAnsi" w:cstheme="minorBidi"/>
          <w:spacing w:val="1"/>
          <w:sz w:val="20"/>
          <w:szCs w:val="20"/>
        </w:rPr>
        <w:t xml:space="preserve"> los contenidos expresamente cedidos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exclusivamente para acciones relacionadas con</w:t>
      </w:r>
      <w:r w:rsidRPr="47D0A0B5">
        <w:rPr>
          <w:rFonts w:asciiTheme="minorHAnsi" w:eastAsiaTheme="minorEastAsia" w:hAnsiTheme="minorHAnsi" w:cstheme="minorBidi"/>
          <w:spacing w:val="-1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fines</w:t>
      </w:r>
      <w:r w:rsidRPr="47D0A0B5">
        <w:rPr>
          <w:rFonts w:asciiTheme="minorHAnsi" w:eastAsiaTheme="minorEastAsia" w:hAnsiTheme="minorHAnsi" w:cstheme="minorBidi"/>
          <w:spacing w:val="-3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propios de</w:t>
      </w:r>
      <w:r w:rsidRPr="47D0A0B5">
        <w:rPr>
          <w:rFonts w:asciiTheme="minorHAnsi" w:eastAsiaTheme="minorEastAsia" w:hAnsiTheme="minorHAnsi" w:cstheme="minorBidi"/>
          <w:spacing w:val="1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la</w:t>
      </w:r>
      <w:r w:rsidRPr="47D0A0B5">
        <w:rPr>
          <w:rFonts w:asciiTheme="minorHAnsi" w:eastAsiaTheme="minorEastAsia" w:hAnsiTheme="minorHAnsi" w:cstheme="minorBidi"/>
          <w:spacing w:val="-1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institución.</w:t>
      </w:r>
    </w:p>
    <w:p w14:paraId="64EADBD0" w14:textId="77777777" w:rsidR="00147223" w:rsidRPr="009305D1" w:rsidRDefault="00147223" w:rsidP="47D0A0B5">
      <w:pPr>
        <w:pStyle w:val="Textoindependiente"/>
        <w:spacing w:after="60" w:line="250" w:lineRule="auto"/>
        <w:ind w:left="0"/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47D0A0B5">
        <w:rPr>
          <w:rFonts w:asciiTheme="minorHAnsi" w:eastAsiaTheme="minorEastAsia" w:hAnsiTheme="minorHAnsi" w:cstheme="minorBidi"/>
          <w:sz w:val="20"/>
          <w:szCs w:val="20"/>
        </w:rPr>
        <w:t>El</w:t>
      </w:r>
      <w:r w:rsidRPr="47D0A0B5">
        <w:rPr>
          <w:rFonts w:asciiTheme="minorHAnsi" w:eastAsiaTheme="minorEastAsia" w:hAnsiTheme="minorHAnsi" w:cstheme="minorBidi"/>
          <w:spacing w:val="-6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b/>
          <w:bCs/>
          <w:sz w:val="20"/>
          <w:szCs w:val="20"/>
        </w:rPr>
        <w:t>CESIONARIO</w:t>
      </w:r>
      <w:r w:rsidRPr="47D0A0B5">
        <w:rPr>
          <w:rFonts w:asciiTheme="minorHAnsi" w:eastAsiaTheme="minorEastAsia" w:hAnsiTheme="minorHAnsi" w:cstheme="minorBidi"/>
          <w:b/>
          <w:bCs/>
          <w:spacing w:val="-6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se</w:t>
      </w:r>
      <w:r w:rsidRPr="47D0A0B5">
        <w:rPr>
          <w:rFonts w:asciiTheme="minorHAnsi" w:eastAsiaTheme="minorEastAsia" w:hAnsiTheme="minorHAnsi" w:cstheme="minorBidi"/>
          <w:spacing w:val="-7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compromete</w:t>
      </w:r>
      <w:r w:rsidRPr="47D0A0B5">
        <w:rPr>
          <w:rFonts w:asciiTheme="minorHAnsi" w:eastAsiaTheme="minorEastAsia" w:hAnsiTheme="minorHAnsi" w:cstheme="minorBidi"/>
          <w:spacing w:val="-5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a</w:t>
      </w:r>
      <w:r w:rsidRPr="47D0A0B5">
        <w:rPr>
          <w:rFonts w:asciiTheme="minorHAnsi" w:eastAsiaTheme="minorEastAsia" w:hAnsiTheme="minorHAnsi" w:cstheme="minorBidi"/>
          <w:spacing w:val="-6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hacer</w:t>
      </w:r>
      <w:r w:rsidRPr="47D0A0B5">
        <w:rPr>
          <w:rFonts w:asciiTheme="minorHAnsi" w:eastAsiaTheme="minorEastAsia" w:hAnsiTheme="minorHAnsi" w:cstheme="minorBidi"/>
          <w:spacing w:val="-4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constar</w:t>
      </w:r>
      <w:r w:rsidRPr="47D0A0B5">
        <w:rPr>
          <w:rFonts w:asciiTheme="minorHAnsi" w:eastAsiaTheme="minorEastAsia" w:hAnsiTheme="minorHAnsi" w:cstheme="minorBidi"/>
          <w:spacing w:val="-8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el</w:t>
      </w:r>
      <w:r w:rsidRPr="47D0A0B5">
        <w:rPr>
          <w:rFonts w:asciiTheme="minorHAnsi" w:eastAsiaTheme="minorEastAsia" w:hAnsiTheme="minorHAnsi" w:cstheme="minorBidi"/>
          <w:spacing w:val="-5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origen</w:t>
      </w:r>
      <w:r w:rsidRPr="47D0A0B5">
        <w:rPr>
          <w:rFonts w:asciiTheme="minorHAnsi" w:eastAsiaTheme="minorEastAsia" w:hAnsiTheme="minorHAnsi" w:cstheme="minorBidi"/>
          <w:spacing w:val="-5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de</w:t>
      </w:r>
      <w:r w:rsidRPr="47D0A0B5">
        <w:rPr>
          <w:rFonts w:asciiTheme="minorHAnsi" w:eastAsiaTheme="minorEastAsia" w:hAnsiTheme="minorHAnsi" w:cstheme="minorBidi"/>
          <w:spacing w:val="-5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los</w:t>
      </w:r>
      <w:r w:rsidRPr="47D0A0B5">
        <w:rPr>
          <w:rFonts w:asciiTheme="minorHAnsi" w:eastAsiaTheme="minorEastAsia" w:hAnsiTheme="minorHAnsi" w:cstheme="minorBidi"/>
          <w:spacing w:val="-5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contenidos</w:t>
      </w:r>
      <w:r w:rsidRPr="47D0A0B5">
        <w:rPr>
          <w:rFonts w:asciiTheme="minorHAnsi" w:eastAsiaTheme="minorEastAsia" w:hAnsiTheme="minorHAnsi" w:cstheme="minorBidi"/>
          <w:spacing w:val="-8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cedidos</w:t>
      </w:r>
      <w:r w:rsidRPr="47D0A0B5">
        <w:rPr>
          <w:rFonts w:asciiTheme="minorHAnsi" w:eastAsiaTheme="minorEastAsia" w:hAnsiTheme="minorHAnsi" w:cstheme="minorBidi"/>
          <w:spacing w:val="-6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en</w:t>
      </w:r>
      <w:r w:rsidRPr="47D0A0B5">
        <w:rPr>
          <w:rFonts w:asciiTheme="minorHAnsi" w:eastAsiaTheme="minorEastAsia" w:hAnsiTheme="minorHAnsi" w:cstheme="minorBidi"/>
          <w:spacing w:val="-5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cualquier</w:t>
      </w:r>
      <w:r w:rsidRPr="47D0A0B5">
        <w:rPr>
          <w:rFonts w:asciiTheme="minorHAnsi" w:eastAsiaTheme="minorEastAsia" w:hAnsiTheme="minorHAnsi" w:cstheme="minorBidi"/>
          <w:spacing w:val="-48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actividad</w:t>
      </w:r>
      <w:r w:rsidRPr="47D0A0B5">
        <w:rPr>
          <w:rFonts w:asciiTheme="minorHAnsi" w:eastAsiaTheme="minorEastAsia" w:hAnsiTheme="minorHAnsi" w:cstheme="minorBidi"/>
          <w:spacing w:val="-2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de</w:t>
      </w:r>
      <w:r w:rsidRPr="47D0A0B5">
        <w:rPr>
          <w:rFonts w:asciiTheme="minorHAnsi" w:eastAsiaTheme="minorEastAsia" w:hAnsiTheme="minorHAnsi" w:cstheme="minorBidi"/>
          <w:spacing w:val="-3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difusión</w:t>
      </w:r>
      <w:r w:rsidRPr="47D0A0B5">
        <w:rPr>
          <w:rFonts w:asciiTheme="minorHAnsi" w:eastAsiaTheme="minorEastAsia" w:hAnsiTheme="minorHAnsi" w:cstheme="minorBidi"/>
          <w:spacing w:val="-1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que</w:t>
      </w:r>
      <w:r w:rsidRPr="47D0A0B5">
        <w:rPr>
          <w:rFonts w:asciiTheme="minorHAnsi" w:eastAsiaTheme="minorEastAsia" w:hAnsiTheme="minorHAnsi" w:cstheme="minorBidi"/>
          <w:spacing w:val="-2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realice de</w:t>
      </w:r>
      <w:r w:rsidRPr="47D0A0B5">
        <w:rPr>
          <w:rFonts w:asciiTheme="minorHAnsi" w:eastAsiaTheme="minorEastAsia" w:hAnsiTheme="minorHAnsi" w:cstheme="minorBidi"/>
          <w:spacing w:val="1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los</w:t>
      </w:r>
      <w:r w:rsidRPr="47D0A0B5">
        <w:rPr>
          <w:rFonts w:asciiTheme="minorHAnsi" w:eastAsiaTheme="minorEastAsia" w:hAnsiTheme="minorHAnsi" w:cstheme="minorBidi"/>
          <w:spacing w:val="-2"/>
          <w:sz w:val="20"/>
          <w:szCs w:val="20"/>
        </w:rPr>
        <w:t xml:space="preserve"> 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>mismos.</w:t>
      </w:r>
    </w:p>
    <w:p w14:paraId="20FFA064" w14:textId="77777777" w:rsidR="00147223" w:rsidRPr="009305D1" w:rsidRDefault="00147223" w:rsidP="47D0A0B5">
      <w:pPr>
        <w:pStyle w:val="Textoindependiente"/>
        <w:spacing w:after="60" w:line="249" w:lineRule="auto"/>
        <w:ind w:left="0"/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47D0A0B5">
        <w:rPr>
          <w:rFonts w:asciiTheme="minorHAnsi" w:eastAsiaTheme="minorEastAsia" w:hAnsiTheme="minorHAnsi" w:cstheme="minorBidi"/>
          <w:sz w:val="20"/>
          <w:szCs w:val="20"/>
        </w:rPr>
        <w:t xml:space="preserve">El </w:t>
      </w:r>
      <w:r w:rsidRPr="47D0A0B5">
        <w:rPr>
          <w:rFonts w:asciiTheme="minorHAnsi" w:eastAsiaTheme="minorEastAsia" w:hAnsiTheme="minorHAnsi" w:cstheme="minorBidi"/>
          <w:b/>
          <w:bCs/>
          <w:sz w:val="20"/>
          <w:szCs w:val="20"/>
        </w:rPr>
        <w:t>CEDENTE</w:t>
      </w:r>
      <w:r w:rsidRPr="47D0A0B5">
        <w:rPr>
          <w:rFonts w:asciiTheme="minorHAnsi" w:eastAsiaTheme="minorEastAsia" w:hAnsiTheme="minorHAnsi" w:cstheme="minorBidi"/>
          <w:sz w:val="20"/>
          <w:szCs w:val="20"/>
        </w:rPr>
        <w:t xml:space="preserve"> acepta que: </w:t>
      </w:r>
    </w:p>
    <w:p w14:paraId="09B8F067" w14:textId="77777777" w:rsidR="00147223" w:rsidRPr="009305D1" w:rsidRDefault="00147223" w:rsidP="47D0A0B5">
      <w:pPr>
        <w:pStyle w:val="Prrafodelista"/>
        <w:widowControl w:val="0"/>
        <w:numPr>
          <w:ilvl w:val="0"/>
          <w:numId w:val="18"/>
        </w:numPr>
        <w:autoSpaceDE w:val="0"/>
        <w:autoSpaceDN w:val="0"/>
        <w:spacing w:before="0" w:after="0"/>
        <w:ind w:left="426" w:firstLine="0"/>
        <w:rPr>
          <w:rFonts w:eastAsiaTheme="minorEastAsia"/>
          <w:sz w:val="20"/>
          <w:szCs w:val="20"/>
        </w:rPr>
      </w:pPr>
      <w:r w:rsidRPr="47D0A0B5">
        <w:rPr>
          <w:rFonts w:eastAsiaTheme="minorEastAsia"/>
          <w:sz w:val="20"/>
          <w:szCs w:val="20"/>
        </w:rPr>
        <w:t>La</w:t>
      </w:r>
      <w:r w:rsidRPr="47D0A0B5">
        <w:rPr>
          <w:rFonts w:eastAsiaTheme="minorEastAsia"/>
          <w:spacing w:val="-2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cesión</w:t>
      </w:r>
      <w:r w:rsidRPr="47D0A0B5">
        <w:rPr>
          <w:rFonts w:eastAsiaTheme="minorEastAsia"/>
          <w:spacing w:val="-2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de</w:t>
      </w:r>
      <w:r w:rsidRPr="47D0A0B5">
        <w:rPr>
          <w:rFonts w:eastAsiaTheme="minorEastAsia"/>
          <w:spacing w:val="-1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los</w:t>
      </w:r>
      <w:r w:rsidRPr="47D0A0B5">
        <w:rPr>
          <w:rFonts w:eastAsiaTheme="minorEastAsia"/>
          <w:spacing w:val="-1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derechos</w:t>
      </w:r>
      <w:r w:rsidRPr="47D0A0B5">
        <w:rPr>
          <w:rFonts w:eastAsiaTheme="minorEastAsia"/>
          <w:spacing w:val="-5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se limita</w:t>
      </w:r>
      <w:r w:rsidRPr="47D0A0B5">
        <w:rPr>
          <w:rFonts w:eastAsiaTheme="minorEastAsia"/>
          <w:spacing w:val="-2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a</w:t>
      </w:r>
      <w:r w:rsidRPr="47D0A0B5">
        <w:rPr>
          <w:rFonts w:eastAsiaTheme="minorEastAsia"/>
          <w:spacing w:val="-1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actividades</w:t>
      </w:r>
      <w:r w:rsidRPr="47D0A0B5">
        <w:rPr>
          <w:rFonts w:eastAsiaTheme="minorEastAsia"/>
          <w:spacing w:val="-1"/>
          <w:sz w:val="20"/>
          <w:szCs w:val="20"/>
        </w:rPr>
        <w:t xml:space="preserve"> de uso no comercial</w:t>
      </w:r>
      <w:r w:rsidRPr="47D0A0B5">
        <w:rPr>
          <w:rFonts w:eastAsiaTheme="minorEastAsia"/>
          <w:sz w:val="20"/>
          <w:szCs w:val="20"/>
        </w:rPr>
        <w:t>.</w:t>
      </w:r>
    </w:p>
    <w:p w14:paraId="16EB4B41" w14:textId="77777777" w:rsidR="00147223" w:rsidRPr="009305D1" w:rsidRDefault="00147223" w:rsidP="47D0A0B5">
      <w:pPr>
        <w:pStyle w:val="Prrafodelista"/>
        <w:widowControl w:val="0"/>
        <w:numPr>
          <w:ilvl w:val="0"/>
          <w:numId w:val="18"/>
        </w:numPr>
        <w:autoSpaceDE w:val="0"/>
        <w:autoSpaceDN w:val="0"/>
        <w:spacing w:before="0" w:after="0"/>
        <w:ind w:left="426" w:firstLine="0"/>
        <w:rPr>
          <w:rFonts w:eastAsiaTheme="minorEastAsia"/>
          <w:sz w:val="20"/>
          <w:szCs w:val="20"/>
        </w:rPr>
      </w:pPr>
      <w:r w:rsidRPr="47D0A0B5">
        <w:rPr>
          <w:rFonts w:eastAsiaTheme="minorEastAsia"/>
          <w:sz w:val="20"/>
          <w:szCs w:val="20"/>
        </w:rPr>
        <w:t>El</w:t>
      </w:r>
      <w:r w:rsidRPr="47D0A0B5">
        <w:rPr>
          <w:rFonts w:eastAsiaTheme="minorEastAsia"/>
          <w:spacing w:val="-1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plazo de</w:t>
      </w:r>
      <w:r w:rsidRPr="47D0A0B5">
        <w:rPr>
          <w:rFonts w:eastAsiaTheme="minorEastAsia"/>
          <w:spacing w:val="-3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cesión</w:t>
      </w:r>
      <w:r w:rsidRPr="47D0A0B5">
        <w:rPr>
          <w:rFonts w:eastAsiaTheme="minorEastAsia"/>
          <w:spacing w:val="-2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de</w:t>
      </w:r>
      <w:r w:rsidRPr="47D0A0B5">
        <w:rPr>
          <w:rFonts w:eastAsiaTheme="minorEastAsia"/>
          <w:spacing w:val="-3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los</w:t>
      </w:r>
      <w:r w:rsidRPr="47D0A0B5">
        <w:rPr>
          <w:rFonts w:eastAsiaTheme="minorEastAsia"/>
          <w:spacing w:val="-4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derechos</w:t>
      </w:r>
      <w:r w:rsidRPr="47D0A0B5">
        <w:rPr>
          <w:rFonts w:eastAsiaTheme="minorEastAsia"/>
          <w:spacing w:val="-4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es</w:t>
      </w:r>
      <w:r w:rsidRPr="47D0A0B5">
        <w:rPr>
          <w:rFonts w:eastAsiaTheme="minorEastAsia"/>
          <w:spacing w:val="-2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el</w:t>
      </w:r>
      <w:r w:rsidRPr="47D0A0B5">
        <w:rPr>
          <w:rFonts w:eastAsiaTheme="minorEastAsia"/>
          <w:spacing w:val="-3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máximo</w:t>
      </w:r>
      <w:r w:rsidRPr="47D0A0B5">
        <w:rPr>
          <w:rFonts w:eastAsiaTheme="minorEastAsia"/>
          <w:spacing w:val="1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previsto por</w:t>
      </w:r>
      <w:r w:rsidRPr="47D0A0B5">
        <w:rPr>
          <w:rFonts w:eastAsiaTheme="minorEastAsia"/>
          <w:spacing w:val="2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la</w:t>
      </w:r>
      <w:r w:rsidRPr="47D0A0B5">
        <w:rPr>
          <w:rFonts w:eastAsiaTheme="minorEastAsia"/>
          <w:spacing w:val="-3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legislación vigente sobre propiedad intelectual.</w:t>
      </w:r>
    </w:p>
    <w:p w14:paraId="5BB2BA0E" w14:textId="77777777" w:rsidR="00147223" w:rsidRPr="009305D1" w:rsidRDefault="00147223" w:rsidP="47D0A0B5">
      <w:pPr>
        <w:pStyle w:val="Prrafodelista"/>
        <w:widowControl w:val="0"/>
        <w:numPr>
          <w:ilvl w:val="0"/>
          <w:numId w:val="18"/>
        </w:numPr>
        <w:autoSpaceDE w:val="0"/>
        <w:autoSpaceDN w:val="0"/>
        <w:spacing w:before="0" w:after="60"/>
        <w:ind w:left="426" w:firstLine="0"/>
        <w:rPr>
          <w:rFonts w:eastAsiaTheme="minorEastAsia"/>
          <w:sz w:val="20"/>
          <w:szCs w:val="20"/>
        </w:rPr>
      </w:pPr>
      <w:r w:rsidRPr="47D0A0B5">
        <w:rPr>
          <w:rFonts w:eastAsiaTheme="minorEastAsia"/>
          <w:sz w:val="20"/>
          <w:szCs w:val="20"/>
        </w:rPr>
        <w:t>El</w:t>
      </w:r>
      <w:r w:rsidRPr="47D0A0B5">
        <w:rPr>
          <w:rFonts w:eastAsiaTheme="minorEastAsia"/>
          <w:spacing w:val="-1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ámbito de cesión</w:t>
      </w:r>
      <w:r w:rsidRPr="47D0A0B5">
        <w:rPr>
          <w:rFonts w:eastAsiaTheme="minorEastAsia"/>
          <w:spacing w:val="-2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de derechos</w:t>
      </w:r>
      <w:r w:rsidRPr="47D0A0B5">
        <w:rPr>
          <w:rFonts w:eastAsiaTheme="minorEastAsia"/>
          <w:spacing w:val="-3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es</w:t>
      </w:r>
      <w:r w:rsidRPr="47D0A0B5">
        <w:rPr>
          <w:rFonts w:eastAsiaTheme="minorEastAsia"/>
          <w:spacing w:val="-3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mundial</w:t>
      </w:r>
      <w:r w:rsidRPr="47D0A0B5">
        <w:rPr>
          <w:rFonts w:eastAsiaTheme="minorEastAsia"/>
          <w:spacing w:val="-2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y</w:t>
      </w:r>
      <w:r w:rsidRPr="47D0A0B5">
        <w:rPr>
          <w:rFonts w:eastAsiaTheme="minorEastAsia"/>
          <w:spacing w:val="-2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>universal.</w:t>
      </w:r>
    </w:p>
    <w:p w14:paraId="729882D3" w14:textId="77777777" w:rsidR="00147223" w:rsidRPr="00F53AAC" w:rsidRDefault="00147223" w:rsidP="47D0A0B5">
      <w:pPr>
        <w:pStyle w:val="Textoindependiente"/>
        <w:spacing w:after="60" w:line="249" w:lineRule="auto"/>
        <w:ind w:left="0"/>
        <w:jc w:val="both"/>
        <w:rPr>
          <w:rFonts w:asciiTheme="minorHAnsi" w:eastAsiaTheme="minorEastAsia" w:hAnsiTheme="minorHAnsi" w:cstheme="minorBidi"/>
          <w:sz w:val="18"/>
          <w:szCs w:val="18"/>
        </w:rPr>
      </w:pPr>
      <w:r w:rsidRPr="47D0A0B5">
        <w:rPr>
          <w:rFonts w:asciiTheme="minorHAnsi" w:eastAsiaTheme="minorEastAsia" w:hAnsiTheme="minorHAnsi" w:cstheme="minorBidi"/>
          <w:sz w:val="18"/>
          <w:szCs w:val="18"/>
        </w:rPr>
        <w:t>Todo lo cual se realiza al amparo de lo dispuesto en la Ley Orgánica 1/1982, de 5 de mayo de Protección Civil del Derecho al honor, a la intimidad personal y familiar y a la propia imagen, en la legislación vigente en materia de protección de los datos personales y en la legislación vigente en materia de propiedad intelectual.</w:t>
      </w:r>
    </w:p>
    <w:p w14:paraId="5FDFCD64" w14:textId="77777777" w:rsidR="00147223" w:rsidRPr="009305D1" w:rsidRDefault="00147223" w:rsidP="47D0A0B5">
      <w:pPr>
        <w:pStyle w:val="Ttulo1"/>
        <w:numPr>
          <w:ilvl w:val="0"/>
          <w:numId w:val="0"/>
        </w:numPr>
        <w:tabs>
          <w:tab w:val="left" w:pos="4420"/>
          <w:tab w:val="left" w:pos="4926"/>
          <w:tab w:val="left" w:pos="6152"/>
        </w:tabs>
        <w:spacing w:before="60" w:line="259" w:lineRule="auto"/>
        <w:rPr>
          <w:rFonts w:eastAsiaTheme="minorEastAsia"/>
          <w:b w:val="0"/>
          <w:sz w:val="20"/>
          <w:szCs w:val="20"/>
        </w:rPr>
      </w:pPr>
      <w:r w:rsidRPr="47D0A0B5">
        <w:rPr>
          <w:rFonts w:eastAsiaTheme="minorEastAsia"/>
          <w:b w:val="0"/>
          <w:sz w:val="20"/>
          <w:szCs w:val="20"/>
        </w:rPr>
        <w:t>Y en prueba de conformidad,</w:t>
      </w:r>
      <w:r w:rsidRPr="47D0A0B5">
        <w:rPr>
          <w:rFonts w:eastAsiaTheme="minorEastAsia"/>
          <w:b w:val="0"/>
          <w:spacing w:val="-1"/>
          <w:sz w:val="20"/>
          <w:szCs w:val="20"/>
        </w:rPr>
        <w:t xml:space="preserve"> </w:t>
      </w:r>
      <w:r w:rsidRPr="47D0A0B5">
        <w:rPr>
          <w:rFonts w:eastAsiaTheme="minorEastAsia"/>
          <w:b w:val="0"/>
          <w:sz w:val="20"/>
          <w:szCs w:val="20"/>
        </w:rPr>
        <w:t>firma</w:t>
      </w:r>
      <w:r w:rsidRPr="47D0A0B5">
        <w:rPr>
          <w:rFonts w:eastAsiaTheme="minorEastAsia"/>
          <w:b w:val="0"/>
          <w:spacing w:val="-3"/>
          <w:sz w:val="20"/>
          <w:szCs w:val="20"/>
        </w:rPr>
        <w:t xml:space="preserve"> </w:t>
      </w:r>
      <w:r w:rsidRPr="47D0A0B5">
        <w:rPr>
          <w:rFonts w:eastAsiaTheme="minorEastAsia"/>
          <w:b w:val="0"/>
          <w:sz w:val="20"/>
          <w:szCs w:val="20"/>
        </w:rPr>
        <w:t>la</w:t>
      </w:r>
      <w:r w:rsidRPr="47D0A0B5">
        <w:rPr>
          <w:rFonts w:eastAsiaTheme="minorEastAsia"/>
          <w:b w:val="0"/>
          <w:spacing w:val="-3"/>
          <w:sz w:val="20"/>
          <w:szCs w:val="20"/>
        </w:rPr>
        <w:t xml:space="preserve"> </w:t>
      </w:r>
      <w:r w:rsidRPr="47D0A0B5">
        <w:rPr>
          <w:rFonts w:eastAsiaTheme="minorEastAsia"/>
          <w:b w:val="0"/>
          <w:sz w:val="20"/>
          <w:szCs w:val="20"/>
        </w:rPr>
        <w:t>presente</w:t>
      </w:r>
      <w:r w:rsidRPr="47D0A0B5">
        <w:rPr>
          <w:rFonts w:eastAsiaTheme="minorEastAsia"/>
          <w:b w:val="0"/>
          <w:spacing w:val="-2"/>
          <w:sz w:val="20"/>
          <w:szCs w:val="20"/>
        </w:rPr>
        <w:t xml:space="preserve"> </w:t>
      </w:r>
      <w:r w:rsidRPr="47D0A0B5">
        <w:rPr>
          <w:rFonts w:eastAsiaTheme="minorEastAsia"/>
          <w:b w:val="0"/>
          <w:sz w:val="20"/>
          <w:szCs w:val="20"/>
        </w:rPr>
        <w:t>en</w:t>
      </w:r>
      <w:r w:rsidRPr="009305D1">
        <w:rPr>
          <w:b w:val="0"/>
          <w:sz w:val="20"/>
          <w:szCs w:val="20"/>
        </w:rPr>
        <w:tab/>
      </w:r>
      <w:proofErr w:type="spellStart"/>
      <w:r w:rsidRPr="47D0A0B5">
        <w:rPr>
          <w:rFonts w:eastAsiaTheme="minorEastAsia"/>
          <w:b w:val="0"/>
          <w:sz w:val="20"/>
          <w:szCs w:val="20"/>
        </w:rPr>
        <w:t>a</w:t>
      </w:r>
      <w:proofErr w:type="spellEnd"/>
      <w:r w:rsidRPr="47D0A0B5">
        <w:rPr>
          <w:rFonts w:eastAsiaTheme="minorEastAsia"/>
          <w:b w:val="0"/>
          <w:sz w:val="20"/>
          <w:szCs w:val="20"/>
        </w:rPr>
        <w:t xml:space="preserve">                       </w:t>
      </w:r>
      <w:proofErr w:type="spellStart"/>
      <w:r w:rsidRPr="47D0A0B5">
        <w:rPr>
          <w:rFonts w:eastAsiaTheme="minorEastAsia"/>
          <w:b w:val="0"/>
          <w:sz w:val="20"/>
          <w:szCs w:val="20"/>
        </w:rPr>
        <w:t>de</w:t>
      </w:r>
      <w:proofErr w:type="spellEnd"/>
      <w:r w:rsidRPr="47D0A0B5">
        <w:rPr>
          <w:rFonts w:eastAsiaTheme="minorEastAsia"/>
          <w:b w:val="0"/>
          <w:sz w:val="20"/>
          <w:szCs w:val="20"/>
        </w:rPr>
        <w:t xml:space="preserve">                                </w:t>
      </w:r>
      <w:proofErr w:type="spellStart"/>
      <w:r w:rsidRPr="47D0A0B5">
        <w:rPr>
          <w:rFonts w:eastAsiaTheme="minorEastAsia"/>
          <w:b w:val="0"/>
          <w:sz w:val="20"/>
          <w:szCs w:val="20"/>
        </w:rPr>
        <w:t>de</w:t>
      </w:r>
      <w:proofErr w:type="spellEnd"/>
      <w:r w:rsidRPr="47D0A0B5">
        <w:rPr>
          <w:rFonts w:eastAsiaTheme="minorEastAsia"/>
          <w:b w:val="0"/>
          <w:spacing w:val="-3"/>
          <w:sz w:val="20"/>
          <w:szCs w:val="20"/>
        </w:rPr>
        <w:t xml:space="preserve"> </w:t>
      </w:r>
      <w:r w:rsidRPr="47D0A0B5">
        <w:rPr>
          <w:rFonts w:eastAsiaTheme="minorEastAsia"/>
          <w:b w:val="0"/>
          <w:sz w:val="20"/>
          <w:szCs w:val="20"/>
        </w:rPr>
        <w:t>20</w:t>
      </w:r>
    </w:p>
    <w:p w14:paraId="27D74F2B" w14:textId="77777777" w:rsidR="00147223" w:rsidRPr="009305D1" w:rsidRDefault="00147223" w:rsidP="47D0A0B5">
      <w:pPr>
        <w:pStyle w:val="Textoindependiente"/>
        <w:ind w:left="0"/>
        <w:jc w:val="both"/>
        <w:rPr>
          <w:rFonts w:asciiTheme="minorHAnsi" w:eastAsiaTheme="minorEastAsia" w:hAnsiTheme="minorHAnsi" w:cstheme="minorBidi"/>
          <w:b/>
          <w:bCs/>
          <w:sz w:val="20"/>
          <w:szCs w:val="20"/>
        </w:rPr>
      </w:pPr>
    </w:p>
    <w:p w14:paraId="0A04F64C" w14:textId="77777777" w:rsidR="00147223" w:rsidRPr="009305D1" w:rsidRDefault="00147223" w:rsidP="47D0A0B5">
      <w:pPr>
        <w:pStyle w:val="Textoindependiente"/>
        <w:ind w:left="0"/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47D0A0B5">
        <w:rPr>
          <w:rFonts w:asciiTheme="minorHAnsi" w:eastAsiaTheme="minorEastAsia" w:hAnsiTheme="minorHAnsi" w:cstheme="minorBidi"/>
          <w:sz w:val="20"/>
          <w:szCs w:val="20"/>
        </w:rPr>
        <w:t>Fdo.:</w:t>
      </w:r>
    </w:p>
    <w:p w14:paraId="7B6974A2" w14:textId="77777777" w:rsidR="00147223" w:rsidRPr="009305D1" w:rsidRDefault="00147223" w:rsidP="47D0A0B5">
      <w:pPr>
        <w:pStyle w:val="Textoindependiente"/>
        <w:ind w:left="0"/>
        <w:jc w:val="both"/>
        <w:rPr>
          <w:rFonts w:asciiTheme="minorHAnsi" w:eastAsiaTheme="minorEastAsia" w:hAnsiTheme="minorHAnsi" w:cstheme="minorBidi"/>
          <w:b/>
          <w:bCs/>
          <w:sz w:val="20"/>
          <w:szCs w:val="20"/>
        </w:rPr>
      </w:pPr>
    </w:p>
    <w:p w14:paraId="17AC5F71" w14:textId="77777777" w:rsidR="00147223" w:rsidRPr="00643764" w:rsidRDefault="00147223" w:rsidP="000042C2">
      <w:pPr>
        <w:pStyle w:val="Textoindependiente"/>
        <w:ind w:left="0"/>
        <w:jc w:val="both"/>
        <w:rPr>
          <w:rFonts w:asciiTheme="minorHAnsi" w:eastAsiaTheme="minorEastAsia" w:hAnsiTheme="minorHAnsi" w:cstheme="minorBidi"/>
          <w:sz w:val="12"/>
          <w:szCs w:val="12"/>
        </w:rPr>
      </w:pPr>
      <w:r w:rsidRPr="00643764">
        <w:rPr>
          <w:rFonts w:asciiTheme="minorHAnsi" w:eastAsiaTheme="minorEastAsia" w:hAnsiTheme="minorHAnsi" w:cstheme="minorBidi"/>
          <w:sz w:val="12"/>
          <w:szCs w:val="12"/>
        </w:rPr>
        <w:t xml:space="preserve">De acuerdo con lo dispuesto en la normativa vigente en materia de protección de datos personales, le informamos </w:t>
      </w:r>
      <w:r w:rsidR="4ADCBB3F" w:rsidRPr="00643764">
        <w:rPr>
          <w:rFonts w:asciiTheme="minorHAnsi" w:eastAsiaTheme="minorEastAsia" w:hAnsiTheme="minorHAnsi" w:cstheme="minorBidi"/>
          <w:sz w:val="12"/>
          <w:szCs w:val="12"/>
        </w:rPr>
        <w:t xml:space="preserve">que el responsable del tratamiento de sus datos personales recogidos a través de este formulario es la Universidad de Castilla‐La Mancha (UCLM), cuya dirección postal es calle Altagracia </w:t>
      </w:r>
      <w:proofErr w:type="spellStart"/>
      <w:r w:rsidR="4ADCBB3F" w:rsidRPr="00643764">
        <w:rPr>
          <w:rFonts w:asciiTheme="minorHAnsi" w:eastAsiaTheme="minorEastAsia" w:hAnsiTheme="minorHAnsi" w:cstheme="minorBidi"/>
          <w:sz w:val="12"/>
          <w:szCs w:val="12"/>
        </w:rPr>
        <w:t>nº</w:t>
      </w:r>
      <w:proofErr w:type="spellEnd"/>
      <w:r w:rsidR="4ADCBB3F" w:rsidRPr="00643764">
        <w:rPr>
          <w:rFonts w:asciiTheme="minorHAnsi" w:eastAsiaTheme="minorEastAsia" w:hAnsiTheme="minorHAnsi" w:cstheme="minorBidi"/>
          <w:sz w:val="12"/>
          <w:szCs w:val="12"/>
        </w:rPr>
        <w:t xml:space="preserve"> 50, 13071-Ciudad Real. Así mismo, le informamos que </w:t>
      </w:r>
      <w:r w:rsidRPr="00643764">
        <w:rPr>
          <w:rFonts w:asciiTheme="minorHAnsi" w:eastAsiaTheme="minorEastAsia" w:hAnsiTheme="minorHAnsi" w:cstheme="minorBidi"/>
          <w:sz w:val="12"/>
          <w:szCs w:val="12"/>
        </w:rPr>
        <w:t xml:space="preserve">al rellenar este formulario y enviarlo da su consentimiento a la Universidad de Castilla-La Mancha para tratar sus datos personales con el único fin de gestionar la cesión de derechos y autorizaciones manifestadas. Sus datos no serán cedidos o comunicados a terceros, salvo obligación legal. </w:t>
      </w:r>
    </w:p>
    <w:p w14:paraId="4AD63DCE" w14:textId="77777777" w:rsidR="00147223" w:rsidRPr="00643764" w:rsidRDefault="00D93147" w:rsidP="000042C2">
      <w:pPr>
        <w:pStyle w:val="Textoindependiente"/>
        <w:ind w:left="0"/>
        <w:jc w:val="both"/>
        <w:rPr>
          <w:rFonts w:asciiTheme="minorHAnsi" w:eastAsiaTheme="minorEastAsia" w:hAnsiTheme="minorHAnsi" w:cstheme="minorBidi"/>
          <w:sz w:val="12"/>
          <w:szCs w:val="12"/>
        </w:rPr>
      </w:pPr>
      <w:r w:rsidRPr="00643764">
        <w:rPr>
          <w:rFonts w:asciiTheme="minorHAnsi" w:eastAsiaTheme="minorEastAsia" w:hAnsiTheme="minorHAnsi" w:cstheme="minorBidi"/>
          <w:sz w:val="12"/>
          <w:szCs w:val="12"/>
        </w:rPr>
        <w:t>L</w:t>
      </w:r>
      <w:r w:rsidR="00147223" w:rsidRPr="00643764">
        <w:rPr>
          <w:rFonts w:asciiTheme="minorHAnsi" w:eastAsiaTheme="minorEastAsia" w:hAnsiTheme="minorHAnsi" w:cstheme="minorBidi"/>
          <w:sz w:val="12"/>
          <w:szCs w:val="12"/>
        </w:rPr>
        <w:t xml:space="preserve">e comunicamos que puede ejercitar los derechos de acceso, rectificación y supresión, así como los demás derechos recogidos en la normativa de protección de datos personales, mediante solicitud por escrito dirigida al delegado de protección de datos de la UCLM a la dirección postal arriba indicada o en el correo electrónico </w:t>
      </w:r>
      <w:hyperlink r:id="rId11">
        <w:r w:rsidR="00147223" w:rsidRPr="00643764">
          <w:rPr>
            <w:rStyle w:val="Hipervnculo"/>
            <w:rFonts w:asciiTheme="minorHAnsi" w:eastAsiaTheme="minorEastAsia" w:hAnsiTheme="minorHAnsi" w:cstheme="minorBidi"/>
            <w:sz w:val="12"/>
            <w:szCs w:val="12"/>
          </w:rPr>
          <w:t>proteccion.datos@uclm.es</w:t>
        </w:r>
      </w:hyperlink>
      <w:r w:rsidR="00147223" w:rsidRPr="00643764">
        <w:rPr>
          <w:rFonts w:asciiTheme="minorHAnsi" w:eastAsiaTheme="minorEastAsia" w:hAnsiTheme="minorHAnsi" w:cstheme="minorBidi"/>
          <w:sz w:val="12"/>
          <w:szCs w:val="12"/>
        </w:rPr>
        <w:t>, acompañando la petición de un documento que acredite su identidad. También tiene derecho a presentar una reclamación ante la autoridad de control española (</w:t>
      </w:r>
      <w:hyperlink r:id="rId12">
        <w:r w:rsidR="00147223" w:rsidRPr="00643764">
          <w:rPr>
            <w:rStyle w:val="Hipervnculo"/>
            <w:rFonts w:asciiTheme="minorHAnsi" w:eastAsiaTheme="minorEastAsia" w:hAnsiTheme="minorHAnsi" w:cstheme="minorBidi"/>
            <w:sz w:val="12"/>
            <w:szCs w:val="12"/>
          </w:rPr>
          <w:t>www.aepd.es</w:t>
        </w:r>
      </w:hyperlink>
      <w:r w:rsidR="00147223" w:rsidRPr="00643764">
        <w:rPr>
          <w:rFonts w:asciiTheme="minorHAnsi" w:eastAsiaTheme="minorEastAsia" w:hAnsiTheme="minorHAnsi" w:cstheme="minorBidi"/>
          <w:sz w:val="12"/>
          <w:szCs w:val="12"/>
        </w:rPr>
        <w:t xml:space="preserve">) si considera que el tratamiento no se ajusta a la legislación vigente. </w:t>
      </w:r>
    </w:p>
    <w:p w14:paraId="180DD3D1" w14:textId="77777777" w:rsidR="00195E6D" w:rsidRPr="00643764" w:rsidRDefault="00147223" w:rsidP="000042C2">
      <w:pPr>
        <w:pStyle w:val="Textoindependiente"/>
        <w:ind w:left="0"/>
        <w:jc w:val="both"/>
        <w:rPr>
          <w:rFonts w:asciiTheme="minorHAnsi" w:eastAsiaTheme="minorEastAsia" w:hAnsiTheme="minorHAnsi" w:cstheme="minorBidi"/>
          <w:sz w:val="12"/>
          <w:szCs w:val="12"/>
        </w:rPr>
      </w:pPr>
      <w:r w:rsidRPr="00643764">
        <w:rPr>
          <w:rFonts w:asciiTheme="minorHAnsi" w:eastAsiaTheme="minorEastAsia" w:hAnsiTheme="minorHAnsi" w:cstheme="minorBidi"/>
          <w:sz w:val="12"/>
          <w:szCs w:val="12"/>
        </w:rPr>
        <w:t xml:space="preserve">Puede obtener más información sobre el tratamiento de sus datos personales y descargar el Código de Conducta de Protección de Datos Personales en la Universidad de Castilla‐La Mancha en </w:t>
      </w:r>
      <w:hyperlink r:id="rId13">
        <w:r w:rsidRPr="00643764">
          <w:rPr>
            <w:rStyle w:val="Hipervnculo"/>
            <w:rFonts w:asciiTheme="minorHAnsi" w:eastAsiaTheme="minorEastAsia" w:hAnsiTheme="minorHAnsi" w:cstheme="minorBidi"/>
            <w:sz w:val="12"/>
            <w:szCs w:val="12"/>
          </w:rPr>
          <w:t>www.uclm.es/psi</w:t>
        </w:r>
      </w:hyperlink>
      <w:r w:rsidRPr="00643764">
        <w:rPr>
          <w:rFonts w:asciiTheme="minorHAnsi" w:eastAsiaTheme="minorEastAsia" w:hAnsiTheme="minorHAnsi" w:cstheme="minorBidi"/>
          <w:sz w:val="12"/>
          <w:szCs w:val="12"/>
        </w:rPr>
        <w:t>.</w:t>
      </w:r>
    </w:p>
    <w:sectPr w:rsidR="00195E6D" w:rsidRPr="00643764" w:rsidSect="00512DCE">
      <w:headerReference w:type="default" r:id="rId14"/>
      <w:footerReference w:type="default" r:id="rId15"/>
      <w:pgSz w:w="11906" w:h="16838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13F55" w14:textId="77777777" w:rsidR="00845225" w:rsidRDefault="00845225" w:rsidP="00275402">
      <w:pPr>
        <w:spacing w:after="0" w:line="240" w:lineRule="auto"/>
      </w:pPr>
      <w:r>
        <w:separator/>
      </w:r>
    </w:p>
  </w:endnote>
  <w:endnote w:type="continuationSeparator" w:id="0">
    <w:p w14:paraId="04951D75" w14:textId="77777777" w:rsidR="00845225" w:rsidRDefault="00845225" w:rsidP="00275402">
      <w:pPr>
        <w:spacing w:after="0" w:line="240" w:lineRule="auto"/>
      </w:pPr>
      <w:r>
        <w:continuationSeparator/>
      </w:r>
    </w:p>
  </w:endnote>
  <w:endnote w:type="continuationNotice" w:id="1">
    <w:p w14:paraId="42925832" w14:textId="77777777" w:rsidR="00845225" w:rsidRDefault="008452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8274540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8C69BD6" w14:textId="77777777" w:rsidR="00FC48CC" w:rsidRPr="00FC48CC" w:rsidRDefault="00FC48CC">
        <w:pPr>
          <w:pStyle w:val="Piedepgina"/>
          <w:jc w:val="center"/>
          <w:rPr>
            <w:sz w:val="20"/>
            <w:szCs w:val="20"/>
          </w:rPr>
        </w:pPr>
        <w:r w:rsidRPr="00FC48CC">
          <w:rPr>
            <w:sz w:val="20"/>
            <w:szCs w:val="20"/>
          </w:rPr>
          <w:fldChar w:fldCharType="begin"/>
        </w:r>
        <w:r w:rsidRPr="00FC48CC">
          <w:rPr>
            <w:sz w:val="20"/>
            <w:szCs w:val="20"/>
          </w:rPr>
          <w:instrText>PAGE   \* MERGEFORMAT</w:instrText>
        </w:r>
        <w:r w:rsidRPr="00FC48CC">
          <w:rPr>
            <w:sz w:val="20"/>
            <w:szCs w:val="20"/>
          </w:rPr>
          <w:fldChar w:fldCharType="separate"/>
        </w:r>
        <w:r w:rsidRPr="00FC48CC">
          <w:rPr>
            <w:sz w:val="20"/>
            <w:szCs w:val="20"/>
          </w:rPr>
          <w:t>2</w:t>
        </w:r>
        <w:r w:rsidRPr="00FC48CC">
          <w:rPr>
            <w:sz w:val="20"/>
            <w:szCs w:val="20"/>
          </w:rPr>
          <w:fldChar w:fldCharType="end"/>
        </w:r>
      </w:p>
    </w:sdtContent>
  </w:sdt>
  <w:p w14:paraId="16552D3F" w14:textId="77777777" w:rsidR="00FC48CC" w:rsidRDefault="00FC48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7695D" w14:textId="77777777" w:rsidR="00845225" w:rsidRDefault="00845225" w:rsidP="00275402">
      <w:pPr>
        <w:spacing w:after="0" w:line="240" w:lineRule="auto"/>
      </w:pPr>
      <w:r>
        <w:separator/>
      </w:r>
    </w:p>
  </w:footnote>
  <w:footnote w:type="continuationSeparator" w:id="0">
    <w:p w14:paraId="385EEBC1" w14:textId="77777777" w:rsidR="00845225" w:rsidRDefault="00845225" w:rsidP="00275402">
      <w:pPr>
        <w:spacing w:after="0" w:line="240" w:lineRule="auto"/>
      </w:pPr>
      <w:r>
        <w:continuationSeparator/>
      </w:r>
    </w:p>
  </w:footnote>
  <w:footnote w:type="continuationNotice" w:id="1">
    <w:p w14:paraId="591FC51C" w14:textId="77777777" w:rsidR="00845225" w:rsidRDefault="008452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E24A6" w14:textId="0F11D8BB" w:rsidR="00EF7C46" w:rsidRDefault="006F113F" w:rsidP="006F113F">
    <w:pPr>
      <w:pStyle w:val="Encabezado"/>
      <w:tabs>
        <w:tab w:val="clear" w:pos="4252"/>
        <w:tab w:val="clear" w:pos="8504"/>
      </w:tabs>
      <w:jc w:val="left"/>
    </w:pPr>
    <w:r>
      <w:rPr>
        <w:noProof/>
      </w:rPr>
      <w:drawing>
        <wp:inline distT="0" distB="0" distL="0" distR="0" wp14:anchorId="49EFBD2A" wp14:editId="50385B93">
          <wp:extent cx="4291866" cy="821464"/>
          <wp:effectExtent l="0" t="0" r="0" b="0"/>
          <wp:docPr id="1001721082" name="Imagen 1" descr="Imagen que contiene dibujo, reloj, señal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721082" name="Imagen 1" descr="Imagen que contiene dibujo, reloj, señal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479" cy="8252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75AC6"/>
    <w:multiLevelType w:val="hybridMultilevel"/>
    <w:tmpl w:val="3072E518"/>
    <w:lvl w:ilvl="0" w:tplc="29AE4F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52E26"/>
    <w:multiLevelType w:val="hybridMultilevel"/>
    <w:tmpl w:val="5CBADB04"/>
    <w:lvl w:ilvl="0" w:tplc="0C0A0017">
      <w:start w:val="1"/>
      <w:numFmt w:val="lowerLetter"/>
      <w:lvlText w:val="%1)"/>
      <w:lvlJc w:val="left"/>
      <w:pPr>
        <w:ind w:left="3485" w:hanging="360"/>
      </w:pPr>
      <w:rPr>
        <w:rFonts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277AE33C">
      <w:numFmt w:val="bullet"/>
      <w:lvlText w:val="•"/>
      <w:lvlJc w:val="left"/>
      <w:pPr>
        <w:ind w:left="4283" w:hanging="360"/>
      </w:pPr>
      <w:rPr>
        <w:rFonts w:hint="default"/>
        <w:lang w:val="es-ES" w:eastAsia="en-US" w:bidi="ar-SA"/>
      </w:rPr>
    </w:lvl>
    <w:lvl w:ilvl="2" w:tplc="0748D1C6">
      <w:numFmt w:val="bullet"/>
      <w:lvlText w:val="•"/>
      <w:lvlJc w:val="left"/>
      <w:pPr>
        <w:ind w:left="5084" w:hanging="360"/>
      </w:pPr>
      <w:rPr>
        <w:rFonts w:hint="default"/>
        <w:lang w:val="es-ES" w:eastAsia="en-US" w:bidi="ar-SA"/>
      </w:rPr>
    </w:lvl>
    <w:lvl w:ilvl="3" w:tplc="42A2AB02">
      <w:numFmt w:val="bullet"/>
      <w:lvlText w:val="•"/>
      <w:lvlJc w:val="left"/>
      <w:pPr>
        <w:ind w:left="5884" w:hanging="360"/>
      </w:pPr>
      <w:rPr>
        <w:rFonts w:hint="default"/>
        <w:lang w:val="es-ES" w:eastAsia="en-US" w:bidi="ar-SA"/>
      </w:rPr>
    </w:lvl>
    <w:lvl w:ilvl="4" w:tplc="EF9E410E">
      <w:numFmt w:val="bullet"/>
      <w:lvlText w:val="•"/>
      <w:lvlJc w:val="left"/>
      <w:pPr>
        <w:ind w:left="6685" w:hanging="360"/>
      </w:pPr>
      <w:rPr>
        <w:rFonts w:hint="default"/>
        <w:lang w:val="es-ES" w:eastAsia="en-US" w:bidi="ar-SA"/>
      </w:rPr>
    </w:lvl>
    <w:lvl w:ilvl="5" w:tplc="1CF2F1E8">
      <w:numFmt w:val="bullet"/>
      <w:lvlText w:val="•"/>
      <w:lvlJc w:val="left"/>
      <w:pPr>
        <w:ind w:left="7486" w:hanging="360"/>
      </w:pPr>
      <w:rPr>
        <w:rFonts w:hint="default"/>
        <w:lang w:val="es-ES" w:eastAsia="en-US" w:bidi="ar-SA"/>
      </w:rPr>
    </w:lvl>
    <w:lvl w:ilvl="6" w:tplc="F80EF7C4">
      <w:numFmt w:val="bullet"/>
      <w:lvlText w:val="•"/>
      <w:lvlJc w:val="left"/>
      <w:pPr>
        <w:ind w:left="8286" w:hanging="360"/>
      </w:pPr>
      <w:rPr>
        <w:rFonts w:hint="default"/>
        <w:lang w:val="es-ES" w:eastAsia="en-US" w:bidi="ar-SA"/>
      </w:rPr>
    </w:lvl>
    <w:lvl w:ilvl="7" w:tplc="B484A274">
      <w:numFmt w:val="bullet"/>
      <w:lvlText w:val="•"/>
      <w:lvlJc w:val="left"/>
      <w:pPr>
        <w:ind w:left="9087" w:hanging="360"/>
      </w:pPr>
      <w:rPr>
        <w:rFonts w:hint="default"/>
        <w:lang w:val="es-ES" w:eastAsia="en-US" w:bidi="ar-SA"/>
      </w:rPr>
    </w:lvl>
    <w:lvl w:ilvl="8" w:tplc="C48488F2">
      <w:numFmt w:val="bullet"/>
      <w:lvlText w:val="•"/>
      <w:lvlJc w:val="left"/>
      <w:pPr>
        <w:ind w:left="988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54416EA"/>
    <w:multiLevelType w:val="hybridMultilevel"/>
    <w:tmpl w:val="986C1300"/>
    <w:lvl w:ilvl="0" w:tplc="5D74A082">
      <w:start w:val="1"/>
      <w:numFmt w:val="decimal"/>
      <w:lvlText w:val="%1)"/>
      <w:lvlJc w:val="left"/>
      <w:pPr>
        <w:ind w:left="1020" w:hanging="360"/>
      </w:pPr>
    </w:lvl>
    <w:lvl w:ilvl="1" w:tplc="2ACA130A">
      <w:start w:val="1"/>
      <w:numFmt w:val="decimal"/>
      <w:lvlText w:val="%2)"/>
      <w:lvlJc w:val="left"/>
      <w:pPr>
        <w:ind w:left="1020" w:hanging="360"/>
      </w:pPr>
    </w:lvl>
    <w:lvl w:ilvl="2" w:tplc="EE7E15F6">
      <w:start w:val="1"/>
      <w:numFmt w:val="decimal"/>
      <w:lvlText w:val="%3)"/>
      <w:lvlJc w:val="left"/>
      <w:pPr>
        <w:ind w:left="1020" w:hanging="360"/>
      </w:pPr>
    </w:lvl>
    <w:lvl w:ilvl="3" w:tplc="DBA0451A">
      <w:start w:val="1"/>
      <w:numFmt w:val="decimal"/>
      <w:lvlText w:val="%4)"/>
      <w:lvlJc w:val="left"/>
      <w:pPr>
        <w:ind w:left="1020" w:hanging="360"/>
      </w:pPr>
    </w:lvl>
    <w:lvl w:ilvl="4" w:tplc="729081B6">
      <w:start w:val="1"/>
      <w:numFmt w:val="decimal"/>
      <w:lvlText w:val="%5)"/>
      <w:lvlJc w:val="left"/>
      <w:pPr>
        <w:ind w:left="1020" w:hanging="360"/>
      </w:pPr>
    </w:lvl>
    <w:lvl w:ilvl="5" w:tplc="A63CCF32">
      <w:start w:val="1"/>
      <w:numFmt w:val="decimal"/>
      <w:lvlText w:val="%6)"/>
      <w:lvlJc w:val="left"/>
      <w:pPr>
        <w:ind w:left="1020" w:hanging="360"/>
      </w:pPr>
    </w:lvl>
    <w:lvl w:ilvl="6" w:tplc="48180EC2">
      <w:start w:val="1"/>
      <w:numFmt w:val="decimal"/>
      <w:lvlText w:val="%7)"/>
      <w:lvlJc w:val="left"/>
      <w:pPr>
        <w:ind w:left="1020" w:hanging="360"/>
      </w:pPr>
    </w:lvl>
    <w:lvl w:ilvl="7" w:tplc="655CE148">
      <w:start w:val="1"/>
      <w:numFmt w:val="decimal"/>
      <w:lvlText w:val="%8)"/>
      <w:lvlJc w:val="left"/>
      <w:pPr>
        <w:ind w:left="1020" w:hanging="360"/>
      </w:pPr>
    </w:lvl>
    <w:lvl w:ilvl="8" w:tplc="11CE4D60">
      <w:start w:val="1"/>
      <w:numFmt w:val="decimal"/>
      <w:lvlText w:val="%9)"/>
      <w:lvlJc w:val="left"/>
      <w:pPr>
        <w:ind w:left="1020" w:hanging="360"/>
      </w:pPr>
    </w:lvl>
  </w:abstractNum>
  <w:abstractNum w:abstractNumId="3" w15:restartNumberingAfterBreak="0">
    <w:nsid w:val="16EB77BD"/>
    <w:multiLevelType w:val="hybridMultilevel"/>
    <w:tmpl w:val="A372B9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C7626"/>
    <w:multiLevelType w:val="hybridMultilevel"/>
    <w:tmpl w:val="56E88B78"/>
    <w:lvl w:ilvl="0" w:tplc="D42AF6BC">
      <w:numFmt w:val="bullet"/>
      <w:lvlText w:val="-"/>
      <w:lvlJc w:val="left"/>
      <w:pPr>
        <w:ind w:left="1065" w:hanging="705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40A4B"/>
    <w:multiLevelType w:val="hybridMultilevel"/>
    <w:tmpl w:val="A372B9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E3C11"/>
    <w:multiLevelType w:val="hybridMultilevel"/>
    <w:tmpl w:val="0F9E90EA"/>
    <w:lvl w:ilvl="0" w:tplc="D2E66134">
      <w:start w:val="1"/>
      <w:numFmt w:val="decimal"/>
      <w:lvlText w:val="%1)"/>
      <w:lvlJc w:val="left"/>
      <w:pPr>
        <w:ind w:left="1020" w:hanging="360"/>
      </w:pPr>
    </w:lvl>
    <w:lvl w:ilvl="1" w:tplc="7368F9A2">
      <w:start w:val="1"/>
      <w:numFmt w:val="decimal"/>
      <w:lvlText w:val="%2)"/>
      <w:lvlJc w:val="left"/>
      <w:pPr>
        <w:ind w:left="1020" w:hanging="360"/>
      </w:pPr>
    </w:lvl>
    <w:lvl w:ilvl="2" w:tplc="855A476E">
      <w:start w:val="1"/>
      <w:numFmt w:val="decimal"/>
      <w:lvlText w:val="%3)"/>
      <w:lvlJc w:val="left"/>
      <w:pPr>
        <w:ind w:left="1020" w:hanging="360"/>
      </w:pPr>
    </w:lvl>
    <w:lvl w:ilvl="3" w:tplc="B5AE4F2E">
      <w:start w:val="1"/>
      <w:numFmt w:val="decimal"/>
      <w:lvlText w:val="%4)"/>
      <w:lvlJc w:val="left"/>
      <w:pPr>
        <w:ind w:left="1020" w:hanging="360"/>
      </w:pPr>
    </w:lvl>
    <w:lvl w:ilvl="4" w:tplc="12E66A48">
      <w:start w:val="1"/>
      <w:numFmt w:val="decimal"/>
      <w:lvlText w:val="%5)"/>
      <w:lvlJc w:val="left"/>
      <w:pPr>
        <w:ind w:left="1020" w:hanging="360"/>
      </w:pPr>
    </w:lvl>
    <w:lvl w:ilvl="5" w:tplc="EB888034">
      <w:start w:val="1"/>
      <w:numFmt w:val="decimal"/>
      <w:lvlText w:val="%6)"/>
      <w:lvlJc w:val="left"/>
      <w:pPr>
        <w:ind w:left="1020" w:hanging="360"/>
      </w:pPr>
    </w:lvl>
    <w:lvl w:ilvl="6" w:tplc="E8D01202">
      <w:start w:val="1"/>
      <w:numFmt w:val="decimal"/>
      <w:lvlText w:val="%7)"/>
      <w:lvlJc w:val="left"/>
      <w:pPr>
        <w:ind w:left="1020" w:hanging="360"/>
      </w:pPr>
    </w:lvl>
    <w:lvl w:ilvl="7" w:tplc="476C6BE2">
      <w:start w:val="1"/>
      <w:numFmt w:val="decimal"/>
      <w:lvlText w:val="%8)"/>
      <w:lvlJc w:val="left"/>
      <w:pPr>
        <w:ind w:left="1020" w:hanging="360"/>
      </w:pPr>
    </w:lvl>
    <w:lvl w:ilvl="8" w:tplc="579420E4">
      <w:start w:val="1"/>
      <w:numFmt w:val="decimal"/>
      <w:lvlText w:val="%9)"/>
      <w:lvlJc w:val="left"/>
      <w:pPr>
        <w:ind w:left="1020" w:hanging="360"/>
      </w:pPr>
    </w:lvl>
  </w:abstractNum>
  <w:abstractNum w:abstractNumId="7" w15:restartNumberingAfterBreak="0">
    <w:nsid w:val="37C665E2"/>
    <w:multiLevelType w:val="hybridMultilevel"/>
    <w:tmpl w:val="A372B9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690707"/>
    <w:multiLevelType w:val="hybridMultilevel"/>
    <w:tmpl w:val="A8FEBAA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08C0DD3"/>
    <w:multiLevelType w:val="hybridMultilevel"/>
    <w:tmpl w:val="A372B92E"/>
    <w:lvl w:ilvl="0" w:tplc="0C0A000F">
      <w:start w:val="1"/>
      <w:numFmt w:val="decimal"/>
      <w:lvlText w:val="%1."/>
      <w:lvlJc w:val="left"/>
      <w:pPr>
        <w:ind w:left="25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225" w:hanging="360"/>
      </w:pPr>
    </w:lvl>
    <w:lvl w:ilvl="2" w:tplc="0C0A001B" w:tentative="1">
      <w:start w:val="1"/>
      <w:numFmt w:val="lowerRoman"/>
      <w:lvlText w:val="%3."/>
      <w:lvlJc w:val="right"/>
      <w:pPr>
        <w:ind w:left="3945" w:hanging="180"/>
      </w:pPr>
    </w:lvl>
    <w:lvl w:ilvl="3" w:tplc="0C0A000F" w:tentative="1">
      <w:start w:val="1"/>
      <w:numFmt w:val="decimal"/>
      <w:lvlText w:val="%4."/>
      <w:lvlJc w:val="left"/>
      <w:pPr>
        <w:ind w:left="4665" w:hanging="360"/>
      </w:pPr>
    </w:lvl>
    <w:lvl w:ilvl="4" w:tplc="0C0A0019" w:tentative="1">
      <w:start w:val="1"/>
      <w:numFmt w:val="lowerLetter"/>
      <w:lvlText w:val="%5."/>
      <w:lvlJc w:val="left"/>
      <w:pPr>
        <w:ind w:left="5385" w:hanging="360"/>
      </w:pPr>
    </w:lvl>
    <w:lvl w:ilvl="5" w:tplc="0C0A001B" w:tentative="1">
      <w:start w:val="1"/>
      <w:numFmt w:val="lowerRoman"/>
      <w:lvlText w:val="%6."/>
      <w:lvlJc w:val="right"/>
      <w:pPr>
        <w:ind w:left="6105" w:hanging="180"/>
      </w:pPr>
    </w:lvl>
    <w:lvl w:ilvl="6" w:tplc="0C0A000F" w:tentative="1">
      <w:start w:val="1"/>
      <w:numFmt w:val="decimal"/>
      <w:lvlText w:val="%7."/>
      <w:lvlJc w:val="left"/>
      <w:pPr>
        <w:ind w:left="6825" w:hanging="360"/>
      </w:pPr>
    </w:lvl>
    <w:lvl w:ilvl="7" w:tplc="0C0A0019" w:tentative="1">
      <w:start w:val="1"/>
      <w:numFmt w:val="lowerLetter"/>
      <w:lvlText w:val="%8."/>
      <w:lvlJc w:val="left"/>
      <w:pPr>
        <w:ind w:left="7545" w:hanging="360"/>
      </w:pPr>
    </w:lvl>
    <w:lvl w:ilvl="8" w:tplc="0C0A001B" w:tentative="1">
      <w:start w:val="1"/>
      <w:numFmt w:val="lowerRoman"/>
      <w:lvlText w:val="%9."/>
      <w:lvlJc w:val="right"/>
      <w:pPr>
        <w:ind w:left="8265" w:hanging="180"/>
      </w:pPr>
    </w:lvl>
  </w:abstractNum>
  <w:abstractNum w:abstractNumId="10" w15:restartNumberingAfterBreak="0">
    <w:nsid w:val="46893192"/>
    <w:multiLevelType w:val="hybridMultilevel"/>
    <w:tmpl w:val="F95E24B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7C72A9FA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9BC6AB5"/>
    <w:multiLevelType w:val="hybridMultilevel"/>
    <w:tmpl w:val="A372B9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C2C2B"/>
    <w:multiLevelType w:val="hybridMultilevel"/>
    <w:tmpl w:val="5AC2408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04E0FB2"/>
    <w:multiLevelType w:val="hybridMultilevel"/>
    <w:tmpl w:val="BF06C810"/>
    <w:lvl w:ilvl="0" w:tplc="7C72A9F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5220F2"/>
    <w:multiLevelType w:val="hybridMultilevel"/>
    <w:tmpl w:val="5AC2408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D42E65"/>
    <w:multiLevelType w:val="hybridMultilevel"/>
    <w:tmpl w:val="A372B9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49592B"/>
    <w:multiLevelType w:val="hybridMultilevel"/>
    <w:tmpl w:val="0D1433F2"/>
    <w:lvl w:ilvl="0" w:tplc="7C72A9F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852559"/>
    <w:multiLevelType w:val="hybridMultilevel"/>
    <w:tmpl w:val="5A7CD9CC"/>
    <w:lvl w:ilvl="0" w:tplc="E3B8A574">
      <w:start w:val="1"/>
      <w:numFmt w:val="upperRoman"/>
      <w:pStyle w:val="Ttulo1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7F4271"/>
    <w:multiLevelType w:val="hybridMultilevel"/>
    <w:tmpl w:val="52FE42EE"/>
    <w:lvl w:ilvl="0" w:tplc="28FE1F86">
      <w:start w:val="1"/>
      <w:numFmt w:val="decimal"/>
      <w:lvlText w:val="%1)"/>
      <w:lvlJc w:val="left"/>
      <w:pPr>
        <w:ind w:left="1020" w:hanging="360"/>
      </w:pPr>
    </w:lvl>
    <w:lvl w:ilvl="1" w:tplc="C8E0CEFE">
      <w:start w:val="1"/>
      <w:numFmt w:val="decimal"/>
      <w:lvlText w:val="%2)"/>
      <w:lvlJc w:val="left"/>
      <w:pPr>
        <w:ind w:left="1020" w:hanging="360"/>
      </w:pPr>
    </w:lvl>
    <w:lvl w:ilvl="2" w:tplc="6BD2AE86">
      <w:start w:val="1"/>
      <w:numFmt w:val="decimal"/>
      <w:lvlText w:val="%3)"/>
      <w:lvlJc w:val="left"/>
      <w:pPr>
        <w:ind w:left="1020" w:hanging="360"/>
      </w:pPr>
    </w:lvl>
    <w:lvl w:ilvl="3" w:tplc="CB46DB50">
      <w:start w:val="1"/>
      <w:numFmt w:val="decimal"/>
      <w:lvlText w:val="%4)"/>
      <w:lvlJc w:val="left"/>
      <w:pPr>
        <w:ind w:left="1020" w:hanging="360"/>
      </w:pPr>
    </w:lvl>
    <w:lvl w:ilvl="4" w:tplc="2CD40D4E">
      <w:start w:val="1"/>
      <w:numFmt w:val="decimal"/>
      <w:lvlText w:val="%5)"/>
      <w:lvlJc w:val="left"/>
      <w:pPr>
        <w:ind w:left="1020" w:hanging="360"/>
      </w:pPr>
    </w:lvl>
    <w:lvl w:ilvl="5" w:tplc="BA48D9C6">
      <w:start w:val="1"/>
      <w:numFmt w:val="decimal"/>
      <w:lvlText w:val="%6)"/>
      <w:lvlJc w:val="left"/>
      <w:pPr>
        <w:ind w:left="1020" w:hanging="360"/>
      </w:pPr>
    </w:lvl>
    <w:lvl w:ilvl="6" w:tplc="F8EE87F6">
      <w:start w:val="1"/>
      <w:numFmt w:val="decimal"/>
      <w:lvlText w:val="%7)"/>
      <w:lvlJc w:val="left"/>
      <w:pPr>
        <w:ind w:left="1020" w:hanging="360"/>
      </w:pPr>
    </w:lvl>
    <w:lvl w:ilvl="7" w:tplc="57664EF8">
      <w:start w:val="1"/>
      <w:numFmt w:val="decimal"/>
      <w:lvlText w:val="%8)"/>
      <w:lvlJc w:val="left"/>
      <w:pPr>
        <w:ind w:left="1020" w:hanging="360"/>
      </w:pPr>
    </w:lvl>
    <w:lvl w:ilvl="8" w:tplc="E3FCBBC8">
      <w:start w:val="1"/>
      <w:numFmt w:val="decimal"/>
      <w:lvlText w:val="%9)"/>
      <w:lvlJc w:val="left"/>
      <w:pPr>
        <w:ind w:left="1020" w:hanging="360"/>
      </w:pPr>
    </w:lvl>
  </w:abstractNum>
  <w:abstractNum w:abstractNumId="19" w15:restartNumberingAfterBreak="0">
    <w:nsid w:val="6C8C7297"/>
    <w:multiLevelType w:val="hybridMultilevel"/>
    <w:tmpl w:val="CBC4B8A4"/>
    <w:lvl w:ilvl="0" w:tplc="7C72A9F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F3059F"/>
    <w:multiLevelType w:val="hybridMultilevel"/>
    <w:tmpl w:val="C2EAFF2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06E0799"/>
    <w:multiLevelType w:val="hybridMultilevel"/>
    <w:tmpl w:val="6734C78C"/>
    <w:lvl w:ilvl="0" w:tplc="EF9CC59C">
      <w:start w:val="1"/>
      <w:numFmt w:val="lowerLetter"/>
      <w:lvlText w:val="%1)"/>
      <w:lvlJc w:val="left"/>
      <w:pPr>
        <w:ind w:left="9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6BEA699E">
      <w:numFmt w:val="bullet"/>
      <w:lvlText w:val="•"/>
      <w:lvlJc w:val="left"/>
      <w:pPr>
        <w:ind w:left="1740" w:hanging="360"/>
      </w:pPr>
      <w:rPr>
        <w:rFonts w:hint="default"/>
        <w:lang w:val="es-ES" w:eastAsia="en-US" w:bidi="ar-SA"/>
      </w:rPr>
    </w:lvl>
    <w:lvl w:ilvl="2" w:tplc="5260C2E6">
      <w:numFmt w:val="bullet"/>
      <w:lvlText w:val="•"/>
      <w:lvlJc w:val="left"/>
      <w:pPr>
        <w:ind w:left="2541" w:hanging="360"/>
      </w:pPr>
      <w:rPr>
        <w:rFonts w:hint="default"/>
        <w:lang w:val="es-ES" w:eastAsia="en-US" w:bidi="ar-SA"/>
      </w:rPr>
    </w:lvl>
    <w:lvl w:ilvl="3" w:tplc="8332A41A">
      <w:numFmt w:val="bullet"/>
      <w:lvlText w:val="•"/>
      <w:lvlJc w:val="left"/>
      <w:pPr>
        <w:ind w:left="3341" w:hanging="360"/>
      </w:pPr>
      <w:rPr>
        <w:rFonts w:hint="default"/>
        <w:lang w:val="es-ES" w:eastAsia="en-US" w:bidi="ar-SA"/>
      </w:rPr>
    </w:lvl>
    <w:lvl w:ilvl="4" w:tplc="2C621290">
      <w:numFmt w:val="bullet"/>
      <w:lvlText w:val="•"/>
      <w:lvlJc w:val="left"/>
      <w:pPr>
        <w:ind w:left="4142" w:hanging="360"/>
      </w:pPr>
      <w:rPr>
        <w:rFonts w:hint="default"/>
        <w:lang w:val="es-ES" w:eastAsia="en-US" w:bidi="ar-SA"/>
      </w:rPr>
    </w:lvl>
    <w:lvl w:ilvl="5" w:tplc="5AE6A9DA">
      <w:numFmt w:val="bullet"/>
      <w:lvlText w:val="•"/>
      <w:lvlJc w:val="left"/>
      <w:pPr>
        <w:ind w:left="4943" w:hanging="360"/>
      </w:pPr>
      <w:rPr>
        <w:rFonts w:hint="default"/>
        <w:lang w:val="es-ES" w:eastAsia="en-US" w:bidi="ar-SA"/>
      </w:rPr>
    </w:lvl>
    <w:lvl w:ilvl="6" w:tplc="AF36351E">
      <w:numFmt w:val="bullet"/>
      <w:lvlText w:val="•"/>
      <w:lvlJc w:val="left"/>
      <w:pPr>
        <w:ind w:left="5743" w:hanging="360"/>
      </w:pPr>
      <w:rPr>
        <w:rFonts w:hint="default"/>
        <w:lang w:val="es-ES" w:eastAsia="en-US" w:bidi="ar-SA"/>
      </w:rPr>
    </w:lvl>
    <w:lvl w:ilvl="7" w:tplc="4852049C">
      <w:numFmt w:val="bullet"/>
      <w:lvlText w:val="•"/>
      <w:lvlJc w:val="left"/>
      <w:pPr>
        <w:ind w:left="6544" w:hanging="360"/>
      </w:pPr>
      <w:rPr>
        <w:rFonts w:hint="default"/>
        <w:lang w:val="es-ES" w:eastAsia="en-US" w:bidi="ar-SA"/>
      </w:rPr>
    </w:lvl>
    <w:lvl w:ilvl="8" w:tplc="1B3AC9C0">
      <w:numFmt w:val="bullet"/>
      <w:lvlText w:val="•"/>
      <w:lvlJc w:val="left"/>
      <w:pPr>
        <w:ind w:left="7345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77D86708"/>
    <w:multiLevelType w:val="hybridMultilevel"/>
    <w:tmpl w:val="A372B9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092CC2"/>
    <w:multiLevelType w:val="hybridMultilevel"/>
    <w:tmpl w:val="A372B9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5021120">
    <w:abstractNumId w:val="17"/>
  </w:num>
  <w:num w:numId="2" w16cid:durableId="285621793">
    <w:abstractNumId w:val="8"/>
  </w:num>
  <w:num w:numId="3" w16cid:durableId="1768118558">
    <w:abstractNumId w:val="12"/>
  </w:num>
  <w:num w:numId="4" w16cid:durableId="1137379282">
    <w:abstractNumId w:val="14"/>
  </w:num>
  <w:num w:numId="5" w16cid:durableId="1755931202">
    <w:abstractNumId w:val="16"/>
  </w:num>
  <w:num w:numId="6" w16cid:durableId="1687753570">
    <w:abstractNumId w:val="3"/>
  </w:num>
  <w:num w:numId="7" w16cid:durableId="1446922569">
    <w:abstractNumId w:val="15"/>
  </w:num>
  <w:num w:numId="8" w16cid:durableId="317344854">
    <w:abstractNumId w:val="22"/>
  </w:num>
  <w:num w:numId="9" w16cid:durableId="1184516062">
    <w:abstractNumId w:val="7"/>
  </w:num>
  <w:num w:numId="10" w16cid:durableId="1899782450">
    <w:abstractNumId w:val="13"/>
  </w:num>
  <w:num w:numId="11" w16cid:durableId="911082976">
    <w:abstractNumId w:val="11"/>
  </w:num>
  <w:num w:numId="12" w16cid:durableId="1014846800">
    <w:abstractNumId w:val="23"/>
  </w:num>
  <w:num w:numId="13" w16cid:durableId="1496921085">
    <w:abstractNumId w:val="5"/>
  </w:num>
  <w:num w:numId="14" w16cid:durableId="1078358228">
    <w:abstractNumId w:val="9"/>
  </w:num>
  <w:num w:numId="15" w16cid:durableId="736786809">
    <w:abstractNumId w:val="20"/>
  </w:num>
  <w:num w:numId="16" w16cid:durableId="424037105">
    <w:abstractNumId w:val="10"/>
  </w:num>
  <w:num w:numId="17" w16cid:durableId="544104723">
    <w:abstractNumId w:val="21"/>
  </w:num>
  <w:num w:numId="18" w16cid:durableId="1816792872">
    <w:abstractNumId w:val="1"/>
  </w:num>
  <w:num w:numId="19" w16cid:durableId="966619319">
    <w:abstractNumId w:val="18"/>
  </w:num>
  <w:num w:numId="20" w16cid:durableId="657535592">
    <w:abstractNumId w:val="6"/>
  </w:num>
  <w:num w:numId="21" w16cid:durableId="1954558596">
    <w:abstractNumId w:val="2"/>
  </w:num>
  <w:num w:numId="22" w16cid:durableId="1876578646">
    <w:abstractNumId w:val="0"/>
  </w:num>
  <w:num w:numId="23" w16cid:durableId="1780173938">
    <w:abstractNumId w:val="19"/>
  </w:num>
  <w:num w:numId="24" w16cid:durableId="1429737178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B07"/>
    <w:rsid w:val="000006E5"/>
    <w:rsid w:val="00001164"/>
    <w:rsid w:val="00001FA1"/>
    <w:rsid w:val="000042C2"/>
    <w:rsid w:val="00005F4B"/>
    <w:rsid w:val="000150E1"/>
    <w:rsid w:val="00017959"/>
    <w:rsid w:val="00022802"/>
    <w:rsid w:val="00023A79"/>
    <w:rsid w:val="00026BFD"/>
    <w:rsid w:val="000322ED"/>
    <w:rsid w:val="00032E11"/>
    <w:rsid w:val="000337F8"/>
    <w:rsid w:val="00033A8F"/>
    <w:rsid w:val="00036DA8"/>
    <w:rsid w:val="000373EF"/>
    <w:rsid w:val="00041221"/>
    <w:rsid w:val="00043315"/>
    <w:rsid w:val="00043A50"/>
    <w:rsid w:val="000444EA"/>
    <w:rsid w:val="00044DB4"/>
    <w:rsid w:val="000453BB"/>
    <w:rsid w:val="0004620F"/>
    <w:rsid w:val="00052247"/>
    <w:rsid w:val="000534CC"/>
    <w:rsid w:val="000536B2"/>
    <w:rsid w:val="00056518"/>
    <w:rsid w:val="00063CA8"/>
    <w:rsid w:val="000664C8"/>
    <w:rsid w:val="00066F4C"/>
    <w:rsid w:val="0007161B"/>
    <w:rsid w:val="0007432D"/>
    <w:rsid w:val="00075A12"/>
    <w:rsid w:val="00075B06"/>
    <w:rsid w:val="00077755"/>
    <w:rsid w:val="00082355"/>
    <w:rsid w:val="00084845"/>
    <w:rsid w:val="00087106"/>
    <w:rsid w:val="00090F5B"/>
    <w:rsid w:val="00090F8E"/>
    <w:rsid w:val="00091E57"/>
    <w:rsid w:val="000928E5"/>
    <w:rsid w:val="00094373"/>
    <w:rsid w:val="0009491A"/>
    <w:rsid w:val="000964DA"/>
    <w:rsid w:val="000A09D5"/>
    <w:rsid w:val="000A1A66"/>
    <w:rsid w:val="000A633E"/>
    <w:rsid w:val="000A648C"/>
    <w:rsid w:val="000B195D"/>
    <w:rsid w:val="000B567C"/>
    <w:rsid w:val="000C0963"/>
    <w:rsid w:val="000C3587"/>
    <w:rsid w:val="000C74E0"/>
    <w:rsid w:val="000D0C73"/>
    <w:rsid w:val="000D1199"/>
    <w:rsid w:val="000D1B33"/>
    <w:rsid w:val="000D2907"/>
    <w:rsid w:val="000D30AF"/>
    <w:rsid w:val="000D33DC"/>
    <w:rsid w:val="000D7FD4"/>
    <w:rsid w:val="000E0582"/>
    <w:rsid w:val="000E10B2"/>
    <w:rsid w:val="000E1604"/>
    <w:rsid w:val="000E20AF"/>
    <w:rsid w:val="000E239C"/>
    <w:rsid w:val="000E3A44"/>
    <w:rsid w:val="000E4094"/>
    <w:rsid w:val="000E437D"/>
    <w:rsid w:val="000E4DCF"/>
    <w:rsid w:val="000E7665"/>
    <w:rsid w:val="000F3D7C"/>
    <w:rsid w:val="000F62CE"/>
    <w:rsid w:val="001019A8"/>
    <w:rsid w:val="00102F59"/>
    <w:rsid w:val="00106393"/>
    <w:rsid w:val="00106F82"/>
    <w:rsid w:val="00107373"/>
    <w:rsid w:val="0011229C"/>
    <w:rsid w:val="00115D2F"/>
    <w:rsid w:val="00116CC4"/>
    <w:rsid w:val="0011750E"/>
    <w:rsid w:val="00120020"/>
    <w:rsid w:val="001215C7"/>
    <w:rsid w:val="00124118"/>
    <w:rsid w:val="00125420"/>
    <w:rsid w:val="00125EF6"/>
    <w:rsid w:val="00126EE9"/>
    <w:rsid w:val="00126EF7"/>
    <w:rsid w:val="00133B7F"/>
    <w:rsid w:val="0014157B"/>
    <w:rsid w:val="001441C7"/>
    <w:rsid w:val="0014603C"/>
    <w:rsid w:val="00147223"/>
    <w:rsid w:val="00150675"/>
    <w:rsid w:val="00150849"/>
    <w:rsid w:val="00155450"/>
    <w:rsid w:val="001554DA"/>
    <w:rsid w:val="00157372"/>
    <w:rsid w:val="0015776F"/>
    <w:rsid w:val="001603B5"/>
    <w:rsid w:val="00160EEF"/>
    <w:rsid w:val="00165271"/>
    <w:rsid w:val="00170829"/>
    <w:rsid w:val="001716F5"/>
    <w:rsid w:val="0017303D"/>
    <w:rsid w:val="001745A3"/>
    <w:rsid w:val="00176FB0"/>
    <w:rsid w:val="00177927"/>
    <w:rsid w:val="00180501"/>
    <w:rsid w:val="00181D2D"/>
    <w:rsid w:val="0018291D"/>
    <w:rsid w:val="00185489"/>
    <w:rsid w:val="00192C42"/>
    <w:rsid w:val="00193EE7"/>
    <w:rsid w:val="00195827"/>
    <w:rsid w:val="00195E6D"/>
    <w:rsid w:val="001A002E"/>
    <w:rsid w:val="001A3027"/>
    <w:rsid w:val="001A41F5"/>
    <w:rsid w:val="001A51E4"/>
    <w:rsid w:val="001A7B2B"/>
    <w:rsid w:val="001A7BA5"/>
    <w:rsid w:val="001B16BF"/>
    <w:rsid w:val="001B2EB5"/>
    <w:rsid w:val="001B6349"/>
    <w:rsid w:val="001B7D94"/>
    <w:rsid w:val="001C0587"/>
    <w:rsid w:val="001C49D4"/>
    <w:rsid w:val="001C49EF"/>
    <w:rsid w:val="001C6C31"/>
    <w:rsid w:val="001D2631"/>
    <w:rsid w:val="001E041C"/>
    <w:rsid w:val="001E0B25"/>
    <w:rsid w:val="001E0BB8"/>
    <w:rsid w:val="001E1748"/>
    <w:rsid w:val="001E6622"/>
    <w:rsid w:val="001E6D5D"/>
    <w:rsid w:val="001E6EC4"/>
    <w:rsid w:val="001F01A4"/>
    <w:rsid w:val="001F1142"/>
    <w:rsid w:val="001F2A7D"/>
    <w:rsid w:val="001F4475"/>
    <w:rsid w:val="001F5DBF"/>
    <w:rsid w:val="001F7105"/>
    <w:rsid w:val="00204685"/>
    <w:rsid w:val="00206EB3"/>
    <w:rsid w:val="0021605E"/>
    <w:rsid w:val="00217463"/>
    <w:rsid w:val="00217A4D"/>
    <w:rsid w:val="0022033D"/>
    <w:rsid w:val="0022108F"/>
    <w:rsid w:val="00223FD4"/>
    <w:rsid w:val="00226210"/>
    <w:rsid w:val="002308BA"/>
    <w:rsid w:val="002318EF"/>
    <w:rsid w:val="00233C0D"/>
    <w:rsid w:val="00233C65"/>
    <w:rsid w:val="0023523F"/>
    <w:rsid w:val="00240656"/>
    <w:rsid w:val="00241C2A"/>
    <w:rsid w:val="002425D9"/>
    <w:rsid w:val="00243A54"/>
    <w:rsid w:val="00244615"/>
    <w:rsid w:val="00244C1C"/>
    <w:rsid w:val="00250EE3"/>
    <w:rsid w:val="002518A6"/>
    <w:rsid w:val="00253BB3"/>
    <w:rsid w:val="002541A7"/>
    <w:rsid w:val="00254A98"/>
    <w:rsid w:val="0025675B"/>
    <w:rsid w:val="002611ED"/>
    <w:rsid w:val="00262301"/>
    <w:rsid w:val="002641E0"/>
    <w:rsid w:val="00266124"/>
    <w:rsid w:val="00271AB8"/>
    <w:rsid w:val="00274C43"/>
    <w:rsid w:val="00275402"/>
    <w:rsid w:val="002759E4"/>
    <w:rsid w:val="00275CC9"/>
    <w:rsid w:val="00276C06"/>
    <w:rsid w:val="00277939"/>
    <w:rsid w:val="00286D68"/>
    <w:rsid w:val="00286DB8"/>
    <w:rsid w:val="002914B9"/>
    <w:rsid w:val="00294F1F"/>
    <w:rsid w:val="00295E00"/>
    <w:rsid w:val="0029634A"/>
    <w:rsid w:val="002971FB"/>
    <w:rsid w:val="002A0984"/>
    <w:rsid w:val="002A1B80"/>
    <w:rsid w:val="002A3169"/>
    <w:rsid w:val="002A39B0"/>
    <w:rsid w:val="002A468A"/>
    <w:rsid w:val="002A563D"/>
    <w:rsid w:val="002A6160"/>
    <w:rsid w:val="002A6FCB"/>
    <w:rsid w:val="002A7C1B"/>
    <w:rsid w:val="002B0887"/>
    <w:rsid w:val="002B3CE1"/>
    <w:rsid w:val="002B47BF"/>
    <w:rsid w:val="002B6A43"/>
    <w:rsid w:val="002B7B5D"/>
    <w:rsid w:val="002C464C"/>
    <w:rsid w:val="002C4DB9"/>
    <w:rsid w:val="002C6167"/>
    <w:rsid w:val="002D0EBD"/>
    <w:rsid w:val="002D2903"/>
    <w:rsid w:val="002D3378"/>
    <w:rsid w:val="002D3CBF"/>
    <w:rsid w:val="002D71A6"/>
    <w:rsid w:val="002D7857"/>
    <w:rsid w:val="002E0BAE"/>
    <w:rsid w:val="002E1C75"/>
    <w:rsid w:val="002E359E"/>
    <w:rsid w:val="002E5E25"/>
    <w:rsid w:val="002E5EEB"/>
    <w:rsid w:val="002E61A0"/>
    <w:rsid w:val="002E62E4"/>
    <w:rsid w:val="002E76BF"/>
    <w:rsid w:val="002F046D"/>
    <w:rsid w:val="002F0A93"/>
    <w:rsid w:val="002F350B"/>
    <w:rsid w:val="002F3A86"/>
    <w:rsid w:val="00301FF7"/>
    <w:rsid w:val="00302679"/>
    <w:rsid w:val="00302F77"/>
    <w:rsid w:val="00306FF5"/>
    <w:rsid w:val="003120D5"/>
    <w:rsid w:val="00317FF5"/>
    <w:rsid w:val="00327D1A"/>
    <w:rsid w:val="003318E4"/>
    <w:rsid w:val="0033235E"/>
    <w:rsid w:val="00336211"/>
    <w:rsid w:val="0033631F"/>
    <w:rsid w:val="003377B3"/>
    <w:rsid w:val="00341597"/>
    <w:rsid w:val="00341CCC"/>
    <w:rsid w:val="003420B0"/>
    <w:rsid w:val="003422CB"/>
    <w:rsid w:val="00342C06"/>
    <w:rsid w:val="00343E3E"/>
    <w:rsid w:val="0034464F"/>
    <w:rsid w:val="00346671"/>
    <w:rsid w:val="0034767D"/>
    <w:rsid w:val="00347E53"/>
    <w:rsid w:val="00350A4A"/>
    <w:rsid w:val="003514A3"/>
    <w:rsid w:val="003514D7"/>
    <w:rsid w:val="00354740"/>
    <w:rsid w:val="00354D16"/>
    <w:rsid w:val="00354F62"/>
    <w:rsid w:val="00355C58"/>
    <w:rsid w:val="003565A9"/>
    <w:rsid w:val="00356748"/>
    <w:rsid w:val="00356A20"/>
    <w:rsid w:val="00357679"/>
    <w:rsid w:val="0036149F"/>
    <w:rsid w:val="00363715"/>
    <w:rsid w:val="00364152"/>
    <w:rsid w:val="0036435C"/>
    <w:rsid w:val="00365177"/>
    <w:rsid w:val="00365639"/>
    <w:rsid w:val="00371EF0"/>
    <w:rsid w:val="0037636E"/>
    <w:rsid w:val="00376766"/>
    <w:rsid w:val="00377A33"/>
    <w:rsid w:val="00380589"/>
    <w:rsid w:val="003820FD"/>
    <w:rsid w:val="00382152"/>
    <w:rsid w:val="00386395"/>
    <w:rsid w:val="003873E4"/>
    <w:rsid w:val="00397999"/>
    <w:rsid w:val="003B16F9"/>
    <w:rsid w:val="003B21BE"/>
    <w:rsid w:val="003B4515"/>
    <w:rsid w:val="003B4D37"/>
    <w:rsid w:val="003B5CD6"/>
    <w:rsid w:val="003B72D2"/>
    <w:rsid w:val="003C0E8A"/>
    <w:rsid w:val="003C228B"/>
    <w:rsid w:val="003C6821"/>
    <w:rsid w:val="003D0D7B"/>
    <w:rsid w:val="003D3F6E"/>
    <w:rsid w:val="003D502E"/>
    <w:rsid w:val="003D546E"/>
    <w:rsid w:val="003D7CE7"/>
    <w:rsid w:val="003E103C"/>
    <w:rsid w:val="003E4DAE"/>
    <w:rsid w:val="003F0C23"/>
    <w:rsid w:val="003F199D"/>
    <w:rsid w:val="003F5BAA"/>
    <w:rsid w:val="00400897"/>
    <w:rsid w:val="00405A16"/>
    <w:rsid w:val="004063C4"/>
    <w:rsid w:val="00406F8C"/>
    <w:rsid w:val="00412659"/>
    <w:rsid w:val="00415CD1"/>
    <w:rsid w:val="00417C61"/>
    <w:rsid w:val="00420A87"/>
    <w:rsid w:val="00420C06"/>
    <w:rsid w:val="004212C7"/>
    <w:rsid w:val="00422267"/>
    <w:rsid w:val="004242A7"/>
    <w:rsid w:val="004252B2"/>
    <w:rsid w:val="00426781"/>
    <w:rsid w:val="004307E5"/>
    <w:rsid w:val="00431D0C"/>
    <w:rsid w:val="004327FA"/>
    <w:rsid w:val="00433FD2"/>
    <w:rsid w:val="004353DF"/>
    <w:rsid w:val="0044006C"/>
    <w:rsid w:val="00440A37"/>
    <w:rsid w:val="00442690"/>
    <w:rsid w:val="00444290"/>
    <w:rsid w:val="00444311"/>
    <w:rsid w:val="00444F8E"/>
    <w:rsid w:val="00445146"/>
    <w:rsid w:val="00447EF0"/>
    <w:rsid w:val="0045031F"/>
    <w:rsid w:val="00450778"/>
    <w:rsid w:val="0046346B"/>
    <w:rsid w:val="00465859"/>
    <w:rsid w:val="00466893"/>
    <w:rsid w:val="004705E5"/>
    <w:rsid w:val="00472571"/>
    <w:rsid w:val="00472EE6"/>
    <w:rsid w:val="004730E7"/>
    <w:rsid w:val="00473742"/>
    <w:rsid w:val="00486252"/>
    <w:rsid w:val="004875DE"/>
    <w:rsid w:val="00487A28"/>
    <w:rsid w:val="00490D5E"/>
    <w:rsid w:val="00491100"/>
    <w:rsid w:val="00493981"/>
    <w:rsid w:val="00494307"/>
    <w:rsid w:val="0049558D"/>
    <w:rsid w:val="00496596"/>
    <w:rsid w:val="00496801"/>
    <w:rsid w:val="004969F6"/>
    <w:rsid w:val="00496A48"/>
    <w:rsid w:val="004A019B"/>
    <w:rsid w:val="004A3320"/>
    <w:rsid w:val="004B0182"/>
    <w:rsid w:val="004B2855"/>
    <w:rsid w:val="004B291A"/>
    <w:rsid w:val="004B2A69"/>
    <w:rsid w:val="004B3499"/>
    <w:rsid w:val="004B5914"/>
    <w:rsid w:val="004B7585"/>
    <w:rsid w:val="004C00F1"/>
    <w:rsid w:val="004C2221"/>
    <w:rsid w:val="004C6473"/>
    <w:rsid w:val="004C6B96"/>
    <w:rsid w:val="004C7779"/>
    <w:rsid w:val="004D174E"/>
    <w:rsid w:val="004D1D88"/>
    <w:rsid w:val="004D1F19"/>
    <w:rsid w:val="004D78AC"/>
    <w:rsid w:val="004E0874"/>
    <w:rsid w:val="004E4E8F"/>
    <w:rsid w:val="004E5BD4"/>
    <w:rsid w:val="004F0670"/>
    <w:rsid w:val="004F4D9D"/>
    <w:rsid w:val="004F4F3A"/>
    <w:rsid w:val="00501A72"/>
    <w:rsid w:val="005037E2"/>
    <w:rsid w:val="005105C5"/>
    <w:rsid w:val="00512DCE"/>
    <w:rsid w:val="00512EB5"/>
    <w:rsid w:val="00515C8F"/>
    <w:rsid w:val="00520974"/>
    <w:rsid w:val="00520EC7"/>
    <w:rsid w:val="00533368"/>
    <w:rsid w:val="00537234"/>
    <w:rsid w:val="0054312A"/>
    <w:rsid w:val="005479BC"/>
    <w:rsid w:val="00552AB2"/>
    <w:rsid w:val="00554CB9"/>
    <w:rsid w:val="005557AA"/>
    <w:rsid w:val="00555CA2"/>
    <w:rsid w:val="0055767B"/>
    <w:rsid w:val="0056141C"/>
    <w:rsid w:val="00562896"/>
    <w:rsid w:val="00566B8E"/>
    <w:rsid w:val="00566D61"/>
    <w:rsid w:val="0056741B"/>
    <w:rsid w:val="00573B9A"/>
    <w:rsid w:val="00574E48"/>
    <w:rsid w:val="00583A7E"/>
    <w:rsid w:val="00584390"/>
    <w:rsid w:val="00585831"/>
    <w:rsid w:val="005868A0"/>
    <w:rsid w:val="00592B01"/>
    <w:rsid w:val="00592EBF"/>
    <w:rsid w:val="005A1551"/>
    <w:rsid w:val="005A1C8F"/>
    <w:rsid w:val="005A627F"/>
    <w:rsid w:val="005A62D6"/>
    <w:rsid w:val="005B0B8E"/>
    <w:rsid w:val="005B2FE6"/>
    <w:rsid w:val="005B498E"/>
    <w:rsid w:val="005B5462"/>
    <w:rsid w:val="005B5E00"/>
    <w:rsid w:val="005B6C14"/>
    <w:rsid w:val="005C1520"/>
    <w:rsid w:val="005C16C8"/>
    <w:rsid w:val="005C5DDC"/>
    <w:rsid w:val="005C6F8F"/>
    <w:rsid w:val="005C78A1"/>
    <w:rsid w:val="005D24E4"/>
    <w:rsid w:val="005D3560"/>
    <w:rsid w:val="005D537A"/>
    <w:rsid w:val="005D6269"/>
    <w:rsid w:val="005D7E06"/>
    <w:rsid w:val="005E6F0B"/>
    <w:rsid w:val="005F245F"/>
    <w:rsid w:val="005F552E"/>
    <w:rsid w:val="006043C5"/>
    <w:rsid w:val="00606556"/>
    <w:rsid w:val="00611E93"/>
    <w:rsid w:val="00612979"/>
    <w:rsid w:val="0062260F"/>
    <w:rsid w:val="00622A0A"/>
    <w:rsid w:val="0062637F"/>
    <w:rsid w:val="00626D48"/>
    <w:rsid w:val="006302E2"/>
    <w:rsid w:val="00630753"/>
    <w:rsid w:val="00631174"/>
    <w:rsid w:val="00631FE6"/>
    <w:rsid w:val="006352A9"/>
    <w:rsid w:val="006376C7"/>
    <w:rsid w:val="00641BA0"/>
    <w:rsid w:val="00643764"/>
    <w:rsid w:val="006456BB"/>
    <w:rsid w:val="006470FF"/>
    <w:rsid w:val="00647CE8"/>
    <w:rsid w:val="00650CA3"/>
    <w:rsid w:val="00652CDB"/>
    <w:rsid w:val="00655C41"/>
    <w:rsid w:val="006572A7"/>
    <w:rsid w:val="0065785F"/>
    <w:rsid w:val="00660D5D"/>
    <w:rsid w:val="00662A14"/>
    <w:rsid w:val="00663D57"/>
    <w:rsid w:val="006702B8"/>
    <w:rsid w:val="006714DD"/>
    <w:rsid w:val="0067549C"/>
    <w:rsid w:val="006804FC"/>
    <w:rsid w:val="00681ADC"/>
    <w:rsid w:val="006821DB"/>
    <w:rsid w:val="00683087"/>
    <w:rsid w:val="00684E22"/>
    <w:rsid w:val="00686C2F"/>
    <w:rsid w:val="00687321"/>
    <w:rsid w:val="00687C9C"/>
    <w:rsid w:val="00687F54"/>
    <w:rsid w:val="00694078"/>
    <w:rsid w:val="006941DB"/>
    <w:rsid w:val="0069691F"/>
    <w:rsid w:val="006A4FA0"/>
    <w:rsid w:val="006A55BC"/>
    <w:rsid w:val="006A763F"/>
    <w:rsid w:val="006B1D37"/>
    <w:rsid w:val="006C2798"/>
    <w:rsid w:val="006C6B48"/>
    <w:rsid w:val="006C6F56"/>
    <w:rsid w:val="006D060D"/>
    <w:rsid w:val="006D404D"/>
    <w:rsid w:val="006D534F"/>
    <w:rsid w:val="006D6FF0"/>
    <w:rsid w:val="006E26A8"/>
    <w:rsid w:val="006E2C86"/>
    <w:rsid w:val="006E344E"/>
    <w:rsid w:val="006F0E44"/>
    <w:rsid w:val="006F0FC3"/>
    <w:rsid w:val="006F113F"/>
    <w:rsid w:val="006F19CB"/>
    <w:rsid w:val="006F3BF7"/>
    <w:rsid w:val="006F4318"/>
    <w:rsid w:val="006F4AD4"/>
    <w:rsid w:val="0070049B"/>
    <w:rsid w:val="00701ABB"/>
    <w:rsid w:val="00705C07"/>
    <w:rsid w:val="00710714"/>
    <w:rsid w:val="00713DB0"/>
    <w:rsid w:val="00715E48"/>
    <w:rsid w:val="00720275"/>
    <w:rsid w:val="00721ECB"/>
    <w:rsid w:val="007221FE"/>
    <w:rsid w:val="00722C53"/>
    <w:rsid w:val="00725DC8"/>
    <w:rsid w:val="00725FA0"/>
    <w:rsid w:val="007264B1"/>
    <w:rsid w:val="00727C97"/>
    <w:rsid w:val="00733733"/>
    <w:rsid w:val="00734A93"/>
    <w:rsid w:val="00734CF8"/>
    <w:rsid w:val="007351CB"/>
    <w:rsid w:val="00735FFE"/>
    <w:rsid w:val="007370E7"/>
    <w:rsid w:val="00737166"/>
    <w:rsid w:val="00737784"/>
    <w:rsid w:val="0073782D"/>
    <w:rsid w:val="00740E26"/>
    <w:rsid w:val="00741990"/>
    <w:rsid w:val="007422CA"/>
    <w:rsid w:val="00745E24"/>
    <w:rsid w:val="00746928"/>
    <w:rsid w:val="0074723A"/>
    <w:rsid w:val="007475CB"/>
    <w:rsid w:val="007516C5"/>
    <w:rsid w:val="00751941"/>
    <w:rsid w:val="00751DCD"/>
    <w:rsid w:val="00752360"/>
    <w:rsid w:val="0075595D"/>
    <w:rsid w:val="00760DF8"/>
    <w:rsid w:val="0076116F"/>
    <w:rsid w:val="0076436C"/>
    <w:rsid w:val="00767024"/>
    <w:rsid w:val="00775926"/>
    <w:rsid w:val="00776F50"/>
    <w:rsid w:val="007807BD"/>
    <w:rsid w:val="0078689C"/>
    <w:rsid w:val="0079082A"/>
    <w:rsid w:val="00792EFF"/>
    <w:rsid w:val="007930BE"/>
    <w:rsid w:val="007947FE"/>
    <w:rsid w:val="007975DF"/>
    <w:rsid w:val="007A0706"/>
    <w:rsid w:val="007A1BAD"/>
    <w:rsid w:val="007A37F9"/>
    <w:rsid w:val="007A6C5B"/>
    <w:rsid w:val="007B3AE7"/>
    <w:rsid w:val="007B7F2B"/>
    <w:rsid w:val="007C1CCC"/>
    <w:rsid w:val="007C25D5"/>
    <w:rsid w:val="007C37EB"/>
    <w:rsid w:val="007C3E7F"/>
    <w:rsid w:val="007C5264"/>
    <w:rsid w:val="007C7CA5"/>
    <w:rsid w:val="007D0B10"/>
    <w:rsid w:val="007D1906"/>
    <w:rsid w:val="007D4583"/>
    <w:rsid w:val="007D46B1"/>
    <w:rsid w:val="007D4909"/>
    <w:rsid w:val="007D4D86"/>
    <w:rsid w:val="007E0AE8"/>
    <w:rsid w:val="007E13BA"/>
    <w:rsid w:val="007E38AB"/>
    <w:rsid w:val="007E6EA2"/>
    <w:rsid w:val="007F36D7"/>
    <w:rsid w:val="007F6383"/>
    <w:rsid w:val="007F63F5"/>
    <w:rsid w:val="008012F3"/>
    <w:rsid w:val="00802306"/>
    <w:rsid w:val="008026DE"/>
    <w:rsid w:val="00802826"/>
    <w:rsid w:val="00804CA7"/>
    <w:rsid w:val="00805F4A"/>
    <w:rsid w:val="0081343C"/>
    <w:rsid w:val="00814613"/>
    <w:rsid w:val="00817644"/>
    <w:rsid w:val="00817C37"/>
    <w:rsid w:val="00821606"/>
    <w:rsid w:val="00825EEC"/>
    <w:rsid w:val="00827288"/>
    <w:rsid w:val="00831F69"/>
    <w:rsid w:val="00834B61"/>
    <w:rsid w:val="00841D75"/>
    <w:rsid w:val="00843CD1"/>
    <w:rsid w:val="00845225"/>
    <w:rsid w:val="0084706C"/>
    <w:rsid w:val="00850634"/>
    <w:rsid w:val="008517BD"/>
    <w:rsid w:val="0085312B"/>
    <w:rsid w:val="00853B4B"/>
    <w:rsid w:val="00854029"/>
    <w:rsid w:val="008577D1"/>
    <w:rsid w:val="00862F8D"/>
    <w:rsid w:val="00863A58"/>
    <w:rsid w:val="0086617E"/>
    <w:rsid w:val="0086770E"/>
    <w:rsid w:val="00867925"/>
    <w:rsid w:val="00872200"/>
    <w:rsid w:val="00876F2E"/>
    <w:rsid w:val="00880D62"/>
    <w:rsid w:val="00881DA7"/>
    <w:rsid w:val="008834B8"/>
    <w:rsid w:val="00890771"/>
    <w:rsid w:val="008908CF"/>
    <w:rsid w:val="00890CE9"/>
    <w:rsid w:val="008926B7"/>
    <w:rsid w:val="008928C3"/>
    <w:rsid w:val="00896B7B"/>
    <w:rsid w:val="0089711B"/>
    <w:rsid w:val="008A043E"/>
    <w:rsid w:val="008A06F6"/>
    <w:rsid w:val="008A09C4"/>
    <w:rsid w:val="008A38A8"/>
    <w:rsid w:val="008A6263"/>
    <w:rsid w:val="008A6550"/>
    <w:rsid w:val="008B0C36"/>
    <w:rsid w:val="008B2BDD"/>
    <w:rsid w:val="008B526B"/>
    <w:rsid w:val="008B6FA6"/>
    <w:rsid w:val="008B6FB8"/>
    <w:rsid w:val="008B7587"/>
    <w:rsid w:val="008C001E"/>
    <w:rsid w:val="008C074D"/>
    <w:rsid w:val="008C5818"/>
    <w:rsid w:val="008C7700"/>
    <w:rsid w:val="008D0E7A"/>
    <w:rsid w:val="008D1A0D"/>
    <w:rsid w:val="008D1FDC"/>
    <w:rsid w:val="008D3579"/>
    <w:rsid w:val="008D4C6F"/>
    <w:rsid w:val="008D4D34"/>
    <w:rsid w:val="008D5EEF"/>
    <w:rsid w:val="008D62FA"/>
    <w:rsid w:val="008D7AC9"/>
    <w:rsid w:val="008E30B8"/>
    <w:rsid w:val="008E5C8A"/>
    <w:rsid w:val="008E7057"/>
    <w:rsid w:val="008F1AA2"/>
    <w:rsid w:val="008F20F6"/>
    <w:rsid w:val="008F59FE"/>
    <w:rsid w:val="00901033"/>
    <w:rsid w:val="009014A7"/>
    <w:rsid w:val="00902CD6"/>
    <w:rsid w:val="009038A4"/>
    <w:rsid w:val="009041F3"/>
    <w:rsid w:val="0090752B"/>
    <w:rsid w:val="00910318"/>
    <w:rsid w:val="00910F76"/>
    <w:rsid w:val="0091199C"/>
    <w:rsid w:val="00911E4B"/>
    <w:rsid w:val="00912A3A"/>
    <w:rsid w:val="00913637"/>
    <w:rsid w:val="0091379E"/>
    <w:rsid w:val="00914B48"/>
    <w:rsid w:val="00916991"/>
    <w:rsid w:val="009277DD"/>
    <w:rsid w:val="009345C9"/>
    <w:rsid w:val="00934A1E"/>
    <w:rsid w:val="0093571A"/>
    <w:rsid w:val="0093754E"/>
    <w:rsid w:val="00937927"/>
    <w:rsid w:val="00941648"/>
    <w:rsid w:val="0094201C"/>
    <w:rsid w:val="00942992"/>
    <w:rsid w:val="00943265"/>
    <w:rsid w:val="0094375B"/>
    <w:rsid w:val="009440C7"/>
    <w:rsid w:val="00951584"/>
    <w:rsid w:val="00951F82"/>
    <w:rsid w:val="00952705"/>
    <w:rsid w:val="00953C99"/>
    <w:rsid w:val="00954C34"/>
    <w:rsid w:val="0095776E"/>
    <w:rsid w:val="00961883"/>
    <w:rsid w:val="009652BF"/>
    <w:rsid w:val="00967F8B"/>
    <w:rsid w:val="00970D2A"/>
    <w:rsid w:val="0097132B"/>
    <w:rsid w:val="00971CF9"/>
    <w:rsid w:val="00972A46"/>
    <w:rsid w:val="009761B4"/>
    <w:rsid w:val="0097637F"/>
    <w:rsid w:val="0098130D"/>
    <w:rsid w:val="009825BE"/>
    <w:rsid w:val="009835C9"/>
    <w:rsid w:val="009837EB"/>
    <w:rsid w:val="0098405C"/>
    <w:rsid w:val="00993C8C"/>
    <w:rsid w:val="009949EC"/>
    <w:rsid w:val="0099691C"/>
    <w:rsid w:val="009A00C0"/>
    <w:rsid w:val="009A25CE"/>
    <w:rsid w:val="009A3ADD"/>
    <w:rsid w:val="009A43D2"/>
    <w:rsid w:val="009A77B5"/>
    <w:rsid w:val="009B4A6E"/>
    <w:rsid w:val="009B6CF3"/>
    <w:rsid w:val="009B7046"/>
    <w:rsid w:val="009B72F2"/>
    <w:rsid w:val="009B7AC3"/>
    <w:rsid w:val="009C172B"/>
    <w:rsid w:val="009C2881"/>
    <w:rsid w:val="009C2C82"/>
    <w:rsid w:val="009C3066"/>
    <w:rsid w:val="009C4B09"/>
    <w:rsid w:val="009C70D6"/>
    <w:rsid w:val="009D1824"/>
    <w:rsid w:val="009D3D55"/>
    <w:rsid w:val="009D5FE9"/>
    <w:rsid w:val="009D6597"/>
    <w:rsid w:val="009D6D13"/>
    <w:rsid w:val="009E0436"/>
    <w:rsid w:val="009E1EAB"/>
    <w:rsid w:val="009E3140"/>
    <w:rsid w:val="009E3F47"/>
    <w:rsid w:val="009E4BFC"/>
    <w:rsid w:val="009E5401"/>
    <w:rsid w:val="009E64E5"/>
    <w:rsid w:val="009E6E74"/>
    <w:rsid w:val="009E7452"/>
    <w:rsid w:val="009F2198"/>
    <w:rsid w:val="009F38FE"/>
    <w:rsid w:val="00A01243"/>
    <w:rsid w:val="00A01FA2"/>
    <w:rsid w:val="00A02965"/>
    <w:rsid w:val="00A03429"/>
    <w:rsid w:val="00A03612"/>
    <w:rsid w:val="00A03A5C"/>
    <w:rsid w:val="00A03E6E"/>
    <w:rsid w:val="00A0613E"/>
    <w:rsid w:val="00A06E61"/>
    <w:rsid w:val="00A10C77"/>
    <w:rsid w:val="00A11D8A"/>
    <w:rsid w:val="00A13FD3"/>
    <w:rsid w:val="00A16540"/>
    <w:rsid w:val="00A21C50"/>
    <w:rsid w:val="00A26082"/>
    <w:rsid w:val="00A26393"/>
    <w:rsid w:val="00A272EA"/>
    <w:rsid w:val="00A31356"/>
    <w:rsid w:val="00A31A44"/>
    <w:rsid w:val="00A31CC0"/>
    <w:rsid w:val="00A32CF0"/>
    <w:rsid w:val="00A367A9"/>
    <w:rsid w:val="00A36DB4"/>
    <w:rsid w:val="00A372E2"/>
    <w:rsid w:val="00A40132"/>
    <w:rsid w:val="00A40DFC"/>
    <w:rsid w:val="00A40FDC"/>
    <w:rsid w:val="00A43E8F"/>
    <w:rsid w:val="00A442B3"/>
    <w:rsid w:val="00A456F0"/>
    <w:rsid w:val="00A45F9A"/>
    <w:rsid w:val="00A47CA2"/>
    <w:rsid w:val="00A51C11"/>
    <w:rsid w:val="00A56428"/>
    <w:rsid w:val="00A56EE4"/>
    <w:rsid w:val="00A602AA"/>
    <w:rsid w:val="00A60A83"/>
    <w:rsid w:val="00A645DB"/>
    <w:rsid w:val="00A72895"/>
    <w:rsid w:val="00A72B96"/>
    <w:rsid w:val="00A73119"/>
    <w:rsid w:val="00A76A08"/>
    <w:rsid w:val="00A8220F"/>
    <w:rsid w:val="00A90587"/>
    <w:rsid w:val="00AA0171"/>
    <w:rsid w:val="00AA2A8F"/>
    <w:rsid w:val="00AA70E5"/>
    <w:rsid w:val="00AB0B4E"/>
    <w:rsid w:val="00AB18D9"/>
    <w:rsid w:val="00AB5BF9"/>
    <w:rsid w:val="00AB5FDC"/>
    <w:rsid w:val="00AC23F4"/>
    <w:rsid w:val="00AC524D"/>
    <w:rsid w:val="00AC67A9"/>
    <w:rsid w:val="00AC7547"/>
    <w:rsid w:val="00AD0B62"/>
    <w:rsid w:val="00AD1F39"/>
    <w:rsid w:val="00AD4928"/>
    <w:rsid w:val="00AE3BA5"/>
    <w:rsid w:val="00AE409F"/>
    <w:rsid w:val="00AE4E30"/>
    <w:rsid w:val="00AF07CE"/>
    <w:rsid w:val="00AF0BDB"/>
    <w:rsid w:val="00AF2661"/>
    <w:rsid w:val="00AF2783"/>
    <w:rsid w:val="00AF4C8D"/>
    <w:rsid w:val="00AF76CB"/>
    <w:rsid w:val="00B00E17"/>
    <w:rsid w:val="00B01E28"/>
    <w:rsid w:val="00B028C5"/>
    <w:rsid w:val="00B112AD"/>
    <w:rsid w:val="00B11BC2"/>
    <w:rsid w:val="00B157E0"/>
    <w:rsid w:val="00B15F8A"/>
    <w:rsid w:val="00B20697"/>
    <w:rsid w:val="00B2269A"/>
    <w:rsid w:val="00B23312"/>
    <w:rsid w:val="00B23C97"/>
    <w:rsid w:val="00B26C17"/>
    <w:rsid w:val="00B30710"/>
    <w:rsid w:val="00B3520A"/>
    <w:rsid w:val="00B41F2A"/>
    <w:rsid w:val="00B433F3"/>
    <w:rsid w:val="00B519D2"/>
    <w:rsid w:val="00B5384C"/>
    <w:rsid w:val="00B53B59"/>
    <w:rsid w:val="00B6303D"/>
    <w:rsid w:val="00B64D3E"/>
    <w:rsid w:val="00B6652D"/>
    <w:rsid w:val="00B71849"/>
    <w:rsid w:val="00B726AB"/>
    <w:rsid w:val="00B73AA2"/>
    <w:rsid w:val="00B76E0F"/>
    <w:rsid w:val="00B805BE"/>
    <w:rsid w:val="00B80670"/>
    <w:rsid w:val="00B8273D"/>
    <w:rsid w:val="00B868F5"/>
    <w:rsid w:val="00B87392"/>
    <w:rsid w:val="00B87842"/>
    <w:rsid w:val="00B906FF"/>
    <w:rsid w:val="00B9377E"/>
    <w:rsid w:val="00B973FA"/>
    <w:rsid w:val="00B975CB"/>
    <w:rsid w:val="00BA08FA"/>
    <w:rsid w:val="00BA2CBE"/>
    <w:rsid w:val="00BA2F71"/>
    <w:rsid w:val="00BA3F45"/>
    <w:rsid w:val="00BA4215"/>
    <w:rsid w:val="00BA5DF7"/>
    <w:rsid w:val="00BA703B"/>
    <w:rsid w:val="00BB0C8D"/>
    <w:rsid w:val="00BB1548"/>
    <w:rsid w:val="00BB183E"/>
    <w:rsid w:val="00BB4018"/>
    <w:rsid w:val="00BB7795"/>
    <w:rsid w:val="00BC07C8"/>
    <w:rsid w:val="00BC329D"/>
    <w:rsid w:val="00BC39CA"/>
    <w:rsid w:val="00BC3EA1"/>
    <w:rsid w:val="00BC5B21"/>
    <w:rsid w:val="00BC6B5F"/>
    <w:rsid w:val="00BC745C"/>
    <w:rsid w:val="00BC76BD"/>
    <w:rsid w:val="00BC782E"/>
    <w:rsid w:val="00BD0AFB"/>
    <w:rsid w:val="00BD16F6"/>
    <w:rsid w:val="00BD24D3"/>
    <w:rsid w:val="00BD2AAC"/>
    <w:rsid w:val="00BD4FF8"/>
    <w:rsid w:val="00BD63A9"/>
    <w:rsid w:val="00BE1C30"/>
    <w:rsid w:val="00BE5F24"/>
    <w:rsid w:val="00BE6F45"/>
    <w:rsid w:val="00BE770B"/>
    <w:rsid w:val="00BF1099"/>
    <w:rsid w:val="00BF46DB"/>
    <w:rsid w:val="00C00818"/>
    <w:rsid w:val="00C01C50"/>
    <w:rsid w:val="00C041DC"/>
    <w:rsid w:val="00C04682"/>
    <w:rsid w:val="00C04E2F"/>
    <w:rsid w:val="00C058BB"/>
    <w:rsid w:val="00C0640B"/>
    <w:rsid w:val="00C108D4"/>
    <w:rsid w:val="00C10F76"/>
    <w:rsid w:val="00C12FFE"/>
    <w:rsid w:val="00C14DF8"/>
    <w:rsid w:val="00C20FB6"/>
    <w:rsid w:val="00C217D5"/>
    <w:rsid w:val="00C21E0B"/>
    <w:rsid w:val="00C21F72"/>
    <w:rsid w:val="00C25F83"/>
    <w:rsid w:val="00C27792"/>
    <w:rsid w:val="00C35F77"/>
    <w:rsid w:val="00C3694A"/>
    <w:rsid w:val="00C44072"/>
    <w:rsid w:val="00C4437F"/>
    <w:rsid w:val="00C51FBB"/>
    <w:rsid w:val="00C63DB7"/>
    <w:rsid w:val="00C63EBB"/>
    <w:rsid w:val="00C6500C"/>
    <w:rsid w:val="00C66063"/>
    <w:rsid w:val="00C66B8A"/>
    <w:rsid w:val="00C7085D"/>
    <w:rsid w:val="00C709B9"/>
    <w:rsid w:val="00C7333A"/>
    <w:rsid w:val="00C75A7E"/>
    <w:rsid w:val="00C832BB"/>
    <w:rsid w:val="00C86FE6"/>
    <w:rsid w:val="00C91207"/>
    <w:rsid w:val="00C91B04"/>
    <w:rsid w:val="00C92F66"/>
    <w:rsid w:val="00C9510F"/>
    <w:rsid w:val="00C962EC"/>
    <w:rsid w:val="00C96EB7"/>
    <w:rsid w:val="00CA5F59"/>
    <w:rsid w:val="00CB058A"/>
    <w:rsid w:val="00CB6A2B"/>
    <w:rsid w:val="00CC1166"/>
    <w:rsid w:val="00CC27D2"/>
    <w:rsid w:val="00CC3D3F"/>
    <w:rsid w:val="00CC6C5D"/>
    <w:rsid w:val="00CC7DC4"/>
    <w:rsid w:val="00CD0F43"/>
    <w:rsid w:val="00CD37B7"/>
    <w:rsid w:val="00CD38C9"/>
    <w:rsid w:val="00CD7590"/>
    <w:rsid w:val="00CE1379"/>
    <w:rsid w:val="00CE274B"/>
    <w:rsid w:val="00CE5B25"/>
    <w:rsid w:val="00CF33C8"/>
    <w:rsid w:val="00CF62ED"/>
    <w:rsid w:val="00D0029F"/>
    <w:rsid w:val="00D010EA"/>
    <w:rsid w:val="00D01B94"/>
    <w:rsid w:val="00D02DA3"/>
    <w:rsid w:val="00D07002"/>
    <w:rsid w:val="00D07B78"/>
    <w:rsid w:val="00D103A8"/>
    <w:rsid w:val="00D156A1"/>
    <w:rsid w:val="00D1726F"/>
    <w:rsid w:val="00D17F42"/>
    <w:rsid w:val="00D20CC2"/>
    <w:rsid w:val="00D25208"/>
    <w:rsid w:val="00D25465"/>
    <w:rsid w:val="00D25A1B"/>
    <w:rsid w:val="00D314EE"/>
    <w:rsid w:val="00D31BBD"/>
    <w:rsid w:val="00D31C9F"/>
    <w:rsid w:val="00D33954"/>
    <w:rsid w:val="00D34C00"/>
    <w:rsid w:val="00D3753A"/>
    <w:rsid w:val="00D428FA"/>
    <w:rsid w:val="00D4317A"/>
    <w:rsid w:val="00D47D3D"/>
    <w:rsid w:val="00D55B81"/>
    <w:rsid w:val="00D56E6F"/>
    <w:rsid w:val="00D60B02"/>
    <w:rsid w:val="00D6162C"/>
    <w:rsid w:val="00D62AD1"/>
    <w:rsid w:val="00D63F35"/>
    <w:rsid w:val="00D760DE"/>
    <w:rsid w:val="00D778A1"/>
    <w:rsid w:val="00D81E93"/>
    <w:rsid w:val="00D82110"/>
    <w:rsid w:val="00D86849"/>
    <w:rsid w:val="00D93147"/>
    <w:rsid w:val="00D96B9D"/>
    <w:rsid w:val="00D97A90"/>
    <w:rsid w:val="00DA4345"/>
    <w:rsid w:val="00DA53B9"/>
    <w:rsid w:val="00DA5D7D"/>
    <w:rsid w:val="00DA7290"/>
    <w:rsid w:val="00DA7FED"/>
    <w:rsid w:val="00DB74C6"/>
    <w:rsid w:val="00DB7546"/>
    <w:rsid w:val="00DB7D20"/>
    <w:rsid w:val="00DC113C"/>
    <w:rsid w:val="00DC1861"/>
    <w:rsid w:val="00DC359B"/>
    <w:rsid w:val="00DD0C04"/>
    <w:rsid w:val="00DD3DB6"/>
    <w:rsid w:val="00DD46F3"/>
    <w:rsid w:val="00DD6111"/>
    <w:rsid w:val="00DD660D"/>
    <w:rsid w:val="00DE098C"/>
    <w:rsid w:val="00DF406F"/>
    <w:rsid w:val="00DF425C"/>
    <w:rsid w:val="00DF496C"/>
    <w:rsid w:val="00DF63D7"/>
    <w:rsid w:val="00E02636"/>
    <w:rsid w:val="00E02819"/>
    <w:rsid w:val="00E0670F"/>
    <w:rsid w:val="00E067E0"/>
    <w:rsid w:val="00E07CED"/>
    <w:rsid w:val="00E101AC"/>
    <w:rsid w:val="00E1374D"/>
    <w:rsid w:val="00E142C5"/>
    <w:rsid w:val="00E1776B"/>
    <w:rsid w:val="00E23099"/>
    <w:rsid w:val="00E25F32"/>
    <w:rsid w:val="00E32B54"/>
    <w:rsid w:val="00E370FC"/>
    <w:rsid w:val="00E37F31"/>
    <w:rsid w:val="00E400DD"/>
    <w:rsid w:val="00E42738"/>
    <w:rsid w:val="00E42A0E"/>
    <w:rsid w:val="00E4366F"/>
    <w:rsid w:val="00E43FAB"/>
    <w:rsid w:val="00E50592"/>
    <w:rsid w:val="00E512C6"/>
    <w:rsid w:val="00E528BF"/>
    <w:rsid w:val="00E54404"/>
    <w:rsid w:val="00E60DBC"/>
    <w:rsid w:val="00E61273"/>
    <w:rsid w:val="00E664D8"/>
    <w:rsid w:val="00E6661D"/>
    <w:rsid w:val="00E67D35"/>
    <w:rsid w:val="00E67F74"/>
    <w:rsid w:val="00E70D0E"/>
    <w:rsid w:val="00E7219E"/>
    <w:rsid w:val="00E75790"/>
    <w:rsid w:val="00E77AA7"/>
    <w:rsid w:val="00E80DDE"/>
    <w:rsid w:val="00E81A57"/>
    <w:rsid w:val="00E8342E"/>
    <w:rsid w:val="00E84A04"/>
    <w:rsid w:val="00E86A15"/>
    <w:rsid w:val="00E9268A"/>
    <w:rsid w:val="00E9403C"/>
    <w:rsid w:val="00E945F2"/>
    <w:rsid w:val="00E95A2C"/>
    <w:rsid w:val="00E961F3"/>
    <w:rsid w:val="00E962C6"/>
    <w:rsid w:val="00E9690B"/>
    <w:rsid w:val="00E97D97"/>
    <w:rsid w:val="00EA0FF5"/>
    <w:rsid w:val="00EA460C"/>
    <w:rsid w:val="00EA4628"/>
    <w:rsid w:val="00EB1D9D"/>
    <w:rsid w:val="00EB21A8"/>
    <w:rsid w:val="00EB3429"/>
    <w:rsid w:val="00EB3EDD"/>
    <w:rsid w:val="00EB472A"/>
    <w:rsid w:val="00EB738A"/>
    <w:rsid w:val="00EC0099"/>
    <w:rsid w:val="00EC0B13"/>
    <w:rsid w:val="00EC209F"/>
    <w:rsid w:val="00EC3FE4"/>
    <w:rsid w:val="00EC65CE"/>
    <w:rsid w:val="00EC7BF0"/>
    <w:rsid w:val="00EC7E3F"/>
    <w:rsid w:val="00ED2F4D"/>
    <w:rsid w:val="00ED3084"/>
    <w:rsid w:val="00ED4EBB"/>
    <w:rsid w:val="00ED5660"/>
    <w:rsid w:val="00EE17BC"/>
    <w:rsid w:val="00EE54AF"/>
    <w:rsid w:val="00EE6098"/>
    <w:rsid w:val="00EE7D85"/>
    <w:rsid w:val="00EF162F"/>
    <w:rsid w:val="00EF3191"/>
    <w:rsid w:val="00EF4751"/>
    <w:rsid w:val="00EF50CE"/>
    <w:rsid w:val="00EF7AF6"/>
    <w:rsid w:val="00EF7C46"/>
    <w:rsid w:val="00F01EE5"/>
    <w:rsid w:val="00F05D95"/>
    <w:rsid w:val="00F111FD"/>
    <w:rsid w:val="00F11979"/>
    <w:rsid w:val="00F13EED"/>
    <w:rsid w:val="00F15C6D"/>
    <w:rsid w:val="00F2383D"/>
    <w:rsid w:val="00F26EF9"/>
    <w:rsid w:val="00F27050"/>
    <w:rsid w:val="00F2723C"/>
    <w:rsid w:val="00F3229F"/>
    <w:rsid w:val="00F328BE"/>
    <w:rsid w:val="00F3436C"/>
    <w:rsid w:val="00F362A8"/>
    <w:rsid w:val="00F363C6"/>
    <w:rsid w:val="00F36E4B"/>
    <w:rsid w:val="00F37507"/>
    <w:rsid w:val="00F41759"/>
    <w:rsid w:val="00F420E0"/>
    <w:rsid w:val="00F4251C"/>
    <w:rsid w:val="00F445DF"/>
    <w:rsid w:val="00F46761"/>
    <w:rsid w:val="00F471CF"/>
    <w:rsid w:val="00F51952"/>
    <w:rsid w:val="00F51F4E"/>
    <w:rsid w:val="00F53C3A"/>
    <w:rsid w:val="00F63799"/>
    <w:rsid w:val="00F700F4"/>
    <w:rsid w:val="00F752E1"/>
    <w:rsid w:val="00F8119D"/>
    <w:rsid w:val="00F81C46"/>
    <w:rsid w:val="00F84AB8"/>
    <w:rsid w:val="00F86B07"/>
    <w:rsid w:val="00F93F46"/>
    <w:rsid w:val="00F94299"/>
    <w:rsid w:val="00F943B4"/>
    <w:rsid w:val="00F9472D"/>
    <w:rsid w:val="00FA0051"/>
    <w:rsid w:val="00FA1587"/>
    <w:rsid w:val="00FA5CCD"/>
    <w:rsid w:val="00FB2877"/>
    <w:rsid w:val="00FB3A91"/>
    <w:rsid w:val="00FB508F"/>
    <w:rsid w:val="00FB50B5"/>
    <w:rsid w:val="00FB77BA"/>
    <w:rsid w:val="00FC0A77"/>
    <w:rsid w:val="00FC1880"/>
    <w:rsid w:val="00FC48CC"/>
    <w:rsid w:val="00FC6C88"/>
    <w:rsid w:val="00FC6E27"/>
    <w:rsid w:val="00FD0788"/>
    <w:rsid w:val="00FD446E"/>
    <w:rsid w:val="00FD4C7E"/>
    <w:rsid w:val="00FD4E84"/>
    <w:rsid w:val="00FD56DF"/>
    <w:rsid w:val="00FD59EF"/>
    <w:rsid w:val="00FD6823"/>
    <w:rsid w:val="00FE4769"/>
    <w:rsid w:val="00FE7B84"/>
    <w:rsid w:val="00FF0444"/>
    <w:rsid w:val="00FF12A1"/>
    <w:rsid w:val="00FF1FD2"/>
    <w:rsid w:val="00FF2C65"/>
    <w:rsid w:val="00FF449D"/>
    <w:rsid w:val="00FF5FCF"/>
    <w:rsid w:val="022140F2"/>
    <w:rsid w:val="05EC1046"/>
    <w:rsid w:val="06923B5E"/>
    <w:rsid w:val="0752F859"/>
    <w:rsid w:val="07699005"/>
    <w:rsid w:val="081B2E43"/>
    <w:rsid w:val="083AF078"/>
    <w:rsid w:val="0A20297A"/>
    <w:rsid w:val="0B82EEC1"/>
    <w:rsid w:val="0CAB53B5"/>
    <w:rsid w:val="0CF1B08E"/>
    <w:rsid w:val="0D2B11B3"/>
    <w:rsid w:val="0E903CA1"/>
    <w:rsid w:val="1276DA66"/>
    <w:rsid w:val="12D35B0B"/>
    <w:rsid w:val="1313598C"/>
    <w:rsid w:val="14F53CD2"/>
    <w:rsid w:val="15DC59CB"/>
    <w:rsid w:val="17486758"/>
    <w:rsid w:val="1FB103DC"/>
    <w:rsid w:val="2002AF76"/>
    <w:rsid w:val="2064ED9F"/>
    <w:rsid w:val="214CD43D"/>
    <w:rsid w:val="221C7734"/>
    <w:rsid w:val="22A1B476"/>
    <w:rsid w:val="22CF7C41"/>
    <w:rsid w:val="23FE0914"/>
    <w:rsid w:val="243D84D7"/>
    <w:rsid w:val="25D95538"/>
    <w:rsid w:val="27C2B259"/>
    <w:rsid w:val="28F47AEA"/>
    <w:rsid w:val="2EE9DA37"/>
    <w:rsid w:val="2FB49BE1"/>
    <w:rsid w:val="3240A77A"/>
    <w:rsid w:val="3652B35D"/>
    <w:rsid w:val="3A96C85E"/>
    <w:rsid w:val="3B1D352A"/>
    <w:rsid w:val="3C0AB606"/>
    <w:rsid w:val="3CFAF5B5"/>
    <w:rsid w:val="40ECE185"/>
    <w:rsid w:val="423A8E0A"/>
    <w:rsid w:val="443F0A77"/>
    <w:rsid w:val="44E4816E"/>
    <w:rsid w:val="45F63340"/>
    <w:rsid w:val="4710AC9B"/>
    <w:rsid w:val="47D0A0B5"/>
    <w:rsid w:val="47D44556"/>
    <w:rsid w:val="4ADCBB3F"/>
    <w:rsid w:val="4D0D15B0"/>
    <w:rsid w:val="516DA424"/>
    <w:rsid w:val="543D5F3B"/>
    <w:rsid w:val="55CB75B5"/>
    <w:rsid w:val="576668D1"/>
    <w:rsid w:val="58A9D1C5"/>
    <w:rsid w:val="5B58ABE5"/>
    <w:rsid w:val="5D64DA85"/>
    <w:rsid w:val="61B32AAB"/>
    <w:rsid w:val="647F9307"/>
    <w:rsid w:val="68E9070B"/>
    <w:rsid w:val="69DE2866"/>
    <w:rsid w:val="6B546F9F"/>
    <w:rsid w:val="6E8C1061"/>
    <w:rsid w:val="6E8F253E"/>
    <w:rsid w:val="6ED23911"/>
    <w:rsid w:val="7076049E"/>
    <w:rsid w:val="7458EC61"/>
    <w:rsid w:val="76AA25A0"/>
    <w:rsid w:val="7EAD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949EDCC"/>
  <w15:chartTrackingRefBased/>
  <w15:docId w15:val="{101A9725-1248-4A34-AD0A-5027E7555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7BA5"/>
    <w:pPr>
      <w:jc w:val="both"/>
    </w:pPr>
  </w:style>
  <w:style w:type="paragraph" w:styleId="Ttulo1">
    <w:name w:val="heading 1"/>
    <w:basedOn w:val="Prrafodelista"/>
    <w:next w:val="Normal"/>
    <w:link w:val="Ttulo1Car"/>
    <w:uiPriority w:val="9"/>
    <w:qFormat/>
    <w:rsid w:val="00FD59EF"/>
    <w:pPr>
      <w:numPr>
        <w:numId w:val="1"/>
      </w:numPr>
      <w:spacing w:before="480" w:after="240"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807BD"/>
    <w:pPr>
      <w:keepNext/>
      <w:tabs>
        <w:tab w:val="left" w:pos="1560"/>
      </w:tabs>
      <w:spacing w:before="480" w:after="0" w:line="240" w:lineRule="auto"/>
      <w:ind w:right="-6"/>
      <w:outlineLvl w:val="1"/>
    </w:pPr>
    <w:rPr>
      <w:rFonts w:ascii="Arial" w:eastAsia="Times New Roman" w:hAnsi="Arial" w:cs="Times New Roman"/>
      <w:b/>
      <w:sz w:val="24"/>
      <w:szCs w:val="24"/>
      <w:u w:val="single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564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54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5402"/>
  </w:style>
  <w:style w:type="paragraph" w:styleId="Piedepgina">
    <w:name w:val="footer"/>
    <w:basedOn w:val="Normal"/>
    <w:link w:val="PiedepginaCar"/>
    <w:uiPriority w:val="99"/>
    <w:unhideWhenUsed/>
    <w:rsid w:val="002754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5402"/>
  </w:style>
  <w:style w:type="character" w:styleId="Nmerodepgina">
    <w:name w:val="page number"/>
    <w:basedOn w:val="Fuentedeprrafopredeter"/>
    <w:rsid w:val="00275402"/>
  </w:style>
  <w:style w:type="paragraph" w:styleId="Prrafodelista">
    <w:name w:val="List Paragraph"/>
    <w:basedOn w:val="Normal"/>
    <w:uiPriority w:val="1"/>
    <w:qFormat/>
    <w:rsid w:val="00EF4751"/>
    <w:pPr>
      <w:spacing w:before="120" w:after="120" w:line="240" w:lineRule="auto"/>
      <w:ind w:left="1077"/>
    </w:pPr>
  </w:style>
  <w:style w:type="character" w:styleId="Refdecomentario">
    <w:name w:val="annotation reference"/>
    <w:basedOn w:val="Fuentedeprrafopredeter"/>
    <w:uiPriority w:val="99"/>
    <w:semiHidden/>
    <w:unhideWhenUsed/>
    <w:rsid w:val="005037E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037E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037E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037E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037E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037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37E2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2641E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FD59EF"/>
    <w:rPr>
      <w:b/>
    </w:rPr>
  </w:style>
  <w:style w:type="character" w:customStyle="1" w:styleId="Ttulo2Car">
    <w:name w:val="Título 2 Car"/>
    <w:basedOn w:val="Fuentedeprrafopredeter"/>
    <w:link w:val="Ttulo2"/>
    <w:uiPriority w:val="9"/>
    <w:rsid w:val="007807BD"/>
    <w:rPr>
      <w:rFonts w:ascii="Arial" w:eastAsia="Times New Roman" w:hAnsi="Arial" w:cs="Times New Roman"/>
      <w:b/>
      <w:sz w:val="24"/>
      <w:szCs w:val="24"/>
      <w:u w:val="single"/>
      <w:lang w:val="es-ES_tradnl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1E6622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124118"/>
    <w:pPr>
      <w:tabs>
        <w:tab w:val="right" w:leader="dot" w:pos="8210"/>
      </w:tabs>
      <w:spacing w:after="0" w:line="240" w:lineRule="auto"/>
    </w:pPr>
    <w:rPr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1E6622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1E6622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341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B726A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726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85312B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A5642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paragraph">
    <w:name w:val="paragraph"/>
    <w:basedOn w:val="Normal"/>
    <w:rsid w:val="004252B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4252B2"/>
  </w:style>
  <w:style w:type="character" w:customStyle="1" w:styleId="eop">
    <w:name w:val="eop"/>
    <w:basedOn w:val="Fuentedeprrafopredeter"/>
    <w:rsid w:val="004252B2"/>
  </w:style>
  <w:style w:type="paragraph" w:styleId="Textonotapie">
    <w:name w:val="footnote text"/>
    <w:basedOn w:val="Normal"/>
    <w:link w:val="TextonotapieCar"/>
    <w:uiPriority w:val="99"/>
    <w:semiHidden/>
    <w:unhideWhenUsed/>
    <w:rsid w:val="00F05D95"/>
    <w:pPr>
      <w:spacing w:after="0" w:line="240" w:lineRule="auto"/>
      <w:jc w:val="left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05D9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05D95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431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147223"/>
    <w:pPr>
      <w:widowControl w:val="0"/>
      <w:autoSpaceDE w:val="0"/>
      <w:autoSpaceDN w:val="0"/>
      <w:spacing w:after="0" w:line="240" w:lineRule="auto"/>
      <w:ind w:left="207"/>
      <w:jc w:val="left"/>
    </w:pPr>
    <w:rPr>
      <w:rFonts w:ascii="Calibri" w:eastAsia="Calibri" w:hAnsi="Calibri" w:cs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47223"/>
    <w:rPr>
      <w:rFonts w:ascii="Calibri" w:eastAsia="Calibri" w:hAnsi="Calibri" w:cs="Calibri"/>
    </w:rPr>
  </w:style>
  <w:style w:type="paragraph" w:styleId="Revisin">
    <w:name w:val="Revision"/>
    <w:hidden/>
    <w:uiPriority w:val="99"/>
    <w:semiHidden/>
    <w:rsid w:val="009075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0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8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clm.es/psi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epd.e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oteccion.datos@uclm.e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guel.Castro\OneDrive%20-%20Universidad%20de%20Castilla-La%20Mancha\Universidad\UCLM\IIER\Becas%20IIER\Becas%20estudiantes%20IIER%202526\Documentos%20trabajo\CP.01.TFE.Bases%20Convocatoria%20Premios%20TFG-TFM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64f4f0-d141-4d97-a80c-7cda0455b83f" xsi:nil="true"/>
    <lcf76f155ced4ddcb4097134ff3c332f xmlns="55f127be-a81a-4e1f-a626-b6f6e7ff5fa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4DC7AF6182EEE41B3E4ACEC3441C333" ma:contentTypeVersion="14" ma:contentTypeDescription="Crear nuevo documento." ma:contentTypeScope="" ma:versionID="43b0f58369e5eb200429e491588ff7ad">
  <xsd:schema xmlns:xsd="http://www.w3.org/2001/XMLSchema" xmlns:xs="http://www.w3.org/2001/XMLSchema" xmlns:p="http://schemas.microsoft.com/office/2006/metadata/properties" xmlns:ns2="55f127be-a81a-4e1f-a626-b6f6e7ff5fa0" xmlns:ns3="7b64f4f0-d141-4d97-a80c-7cda0455b83f" targetNamespace="http://schemas.microsoft.com/office/2006/metadata/properties" ma:root="true" ma:fieldsID="4e44cf028b579c9f2e0007480f36fdda" ns2:_="" ns3:_="">
    <xsd:import namespace="55f127be-a81a-4e1f-a626-b6f6e7ff5fa0"/>
    <xsd:import namespace="7b64f4f0-d141-4d97-a80c-7cda0455b8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127be-a81a-4e1f-a626-b6f6e7ff5f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8487fa49-aac8-4e58-9212-c500be7f88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4f4f0-d141-4d97-a80c-7cda0455b83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b68c70e-d495-46d7-a1a3-8cc05bda53d0}" ma:internalName="TaxCatchAll" ma:showField="CatchAllData" ma:web="7b64f4f0-d141-4d97-a80c-7cda0455b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0EAE59-E035-4845-9B80-5B44E94528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DC4F44-BBA0-40FE-849C-FAD4770462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A76BB3-2AF9-44D9-9333-8B266C945B85}">
  <ds:schemaRefs>
    <ds:schemaRef ds:uri="http://schemas.microsoft.com/office/2006/metadata/properties"/>
    <ds:schemaRef ds:uri="http://schemas.microsoft.com/office/infopath/2007/PartnerControls"/>
    <ds:schemaRef ds:uri="7b64f4f0-d141-4d97-a80c-7cda0455b83f"/>
    <ds:schemaRef ds:uri="55f127be-a81a-4e1f-a626-b6f6e7ff5fa0"/>
  </ds:schemaRefs>
</ds:datastoreItem>
</file>

<file path=customXml/itemProps4.xml><?xml version="1.0" encoding="utf-8"?>
<ds:datastoreItem xmlns:ds="http://schemas.openxmlformats.org/officeDocument/2006/customXml" ds:itemID="{1E6D88FF-2FF3-4CAB-A9F0-C43007BE21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f127be-a81a-4e1f-a626-b6f6e7ff5fa0"/>
    <ds:schemaRef ds:uri="7b64f4f0-d141-4d97-a80c-7cda0455b8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CP.01.TFE.Bases Convocatoria Premios TFG-TFM.dotx</Template>
  <TotalTime>15</TotalTime>
  <Pages>1</Pages>
  <Words>549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Castro García</dc:creator>
  <cp:keywords/>
  <dc:description/>
  <cp:lastModifiedBy>Miguel Castro García</cp:lastModifiedBy>
  <cp:revision>19</cp:revision>
  <cp:lastPrinted>2020-07-02T01:29:00Z</cp:lastPrinted>
  <dcterms:created xsi:type="dcterms:W3CDTF">2025-07-01T11:42:00Z</dcterms:created>
  <dcterms:modified xsi:type="dcterms:W3CDTF">2025-07-22T08:26:00Z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0x01010014DC7AF6182EEE41B3E4ACEC3441C333</vt:lpwstr>
  </property>
</Properties>
</file>